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0A1486" w14:textId="1046003C" w:rsidR="001819F2" w:rsidRPr="001A1440" w:rsidRDefault="004A6B67">
      <w:pPr>
        <w:rPr>
          <w:rFonts w:ascii="Calibri" w:hAnsi="Calibri" w:cs="Arial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 wp14:anchorId="2220CD12" wp14:editId="07BC2AD7">
            <wp:simplePos x="0" y="0"/>
            <wp:positionH relativeFrom="margin">
              <wp:posOffset>7786370</wp:posOffset>
            </wp:positionH>
            <wp:positionV relativeFrom="margin">
              <wp:posOffset>1270</wp:posOffset>
            </wp:positionV>
            <wp:extent cx="1748155" cy="1145540"/>
            <wp:effectExtent l="0" t="0" r="4445" b="0"/>
            <wp:wrapSquare wrapText="bothSides"/>
            <wp:docPr id="5" name="Image 5" descr="Capture%20d’écran%202016-01-12%20à%2016.27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%20d’écran%202016-01-12%20à%2016.27.3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14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2CDF3199" wp14:editId="4CFF058B">
                <wp:simplePos x="0" y="0"/>
                <wp:positionH relativeFrom="page">
                  <wp:posOffset>9538335</wp:posOffset>
                </wp:positionH>
                <wp:positionV relativeFrom="paragraph">
                  <wp:posOffset>-340360</wp:posOffset>
                </wp:positionV>
                <wp:extent cx="6019800" cy="914400"/>
                <wp:effectExtent l="635" t="2540" r="0" b="0"/>
                <wp:wrapNone/>
                <wp:docPr id="46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5C4553" w14:textId="1408ABCA" w:rsidR="00317877" w:rsidRPr="00AF4BB7" w:rsidRDefault="00032031" w:rsidP="00317877">
                            <w:pPr>
                              <w:widowControl w:val="0"/>
                              <w:spacing w:line="1360" w:lineRule="exact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</w:pPr>
                            <w:r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>Votre titre</w:t>
                            </w:r>
                            <w:r w:rsid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 xml:space="preserve"> </w:t>
                            </w:r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 xml:space="preserve">/il </w:t>
                            </w:r>
                            <w:proofErr w:type="spellStart"/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>vostro</w:t>
                            </w:r>
                            <w:proofErr w:type="spellEnd"/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>titolo</w:t>
                            </w:r>
                            <w:proofErr w:type="spellEnd"/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 xml:space="preserve">/ </w:t>
                            </w:r>
                            <w:proofErr w:type="spellStart"/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>Ihr</w:t>
                            </w:r>
                            <w:proofErr w:type="spellEnd"/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AF4BB7" w:rsidRPr="00AF4BB7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112"/>
                              </w:rPr>
                              <w:t>Titel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F319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3" o:spid="_x0000_s1026" type="#_x0000_t202" style="position:absolute;margin-left:751.05pt;margin-top:-26.75pt;width:474pt;height:1in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" filled="f" fillcolor="#fffffe" stroked="f" strokecolor="#212120">
                <v:shadow color="#dcd6d4" opacity="49150f"/>
                <v:textbox inset="2.88pt,2.88pt,2.88pt,2.88pt">
                  <w:txbxContent>
                    <w:p w14:paraId="585C4553" w14:textId="1408ABCA" w:rsidR="00317877" w:rsidRPr="00AF4BB7" w:rsidRDefault="00032031" w:rsidP="00317877">
                      <w:pPr>
                        <w:widowControl w:val="0"/>
                        <w:spacing w:line="1360" w:lineRule="exact"/>
                        <w:jc w:val="center"/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</w:pPr>
                      <w:r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>Votre titre</w:t>
                      </w:r>
                      <w:r w:rsid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 xml:space="preserve"> </w:t>
                      </w:r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 xml:space="preserve">/il </w:t>
                      </w:r>
                      <w:proofErr w:type="spellStart"/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>vostro</w:t>
                      </w:r>
                      <w:proofErr w:type="spellEnd"/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 xml:space="preserve"> </w:t>
                      </w:r>
                      <w:proofErr w:type="spellStart"/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>titolo</w:t>
                      </w:r>
                      <w:proofErr w:type="spellEnd"/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 xml:space="preserve">/ </w:t>
                      </w:r>
                      <w:proofErr w:type="spellStart"/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>Ihr</w:t>
                      </w:r>
                      <w:proofErr w:type="spellEnd"/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 xml:space="preserve"> </w:t>
                      </w:r>
                      <w:proofErr w:type="spellStart"/>
                      <w:r w:rsidR="00AF4BB7" w:rsidRPr="00AF4BB7">
                        <w:rPr>
                          <w:rFonts w:ascii="Arial" w:hAnsi="Arial" w:cs="Arial"/>
                          <w:color w:val="FFFF00"/>
                          <w:sz w:val="56"/>
                          <w:szCs w:val="112"/>
                        </w:rPr>
                        <w:t>Titel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97E8FB4" wp14:editId="27F7C75D">
                <wp:simplePos x="0" y="0"/>
                <wp:positionH relativeFrom="page">
                  <wp:posOffset>7785735</wp:posOffset>
                </wp:positionH>
                <wp:positionV relativeFrom="page">
                  <wp:posOffset>-111760</wp:posOffset>
                </wp:positionV>
                <wp:extent cx="7543800" cy="1843405"/>
                <wp:effectExtent l="0" t="0" r="0" b="10795"/>
                <wp:wrapNone/>
                <wp:docPr id="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0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2">
                                <a:lumMod val="50000"/>
                              </a:schemeClr>
                            </a:gs>
                            <a:gs pos="100000">
                              <a:srgbClr val="548DD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DE073" id="Freeform_x0020_6" o:spid="_x0000_s1026" style="position:absolute;margin-left:613.05pt;margin-top:-8.75pt;width:594pt;height:145.1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6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" path="m0,0c0,650,,650,,650,914,423,1786,414,2448,466,2448,,2448,,2448,0l0,0xe" fillcolor="#496f8f [1614]" stroked="f">
                <v:fill color2="#548dd4" rotate="t" focus="100%" type="gradient"/>
                <v:path arrowok="t" o:connecttype="custom" o:connectlocs="0,0;0,1843405;7543800,1321580;7543800,0;0,0" o:connectangles="0,0,0,0,0"/>
                <w10:wrap anchorx="page" anchory="page"/>
              </v:shape>
            </w:pict>
          </mc:Fallback>
        </mc:AlternateContent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51CFD304" wp14:editId="053E2828">
                <wp:simplePos x="0" y="0"/>
                <wp:positionH relativeFrom="page">
                  <wp:posOffset>7772400</wp:posOffset>
                </wp:positionH>
                <wp:positionV relativeFrom="paragraph">
                  <wp:posOffset>-342265</wp:posOffset>
                </wp:positionV>
                <wp:extent cx="2346325" cy="9799320"/>
                <wp:effectExtent l="0" t="635" r="3175" b="4445"/>
                <wp:wrapNone/>
                <wp:docPr id="4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325" cy="97993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36170" id="Rectangle_x0020_5" o:spid="_x0000_s1026" style="position:absolute;margin-left:612pt;margin-top:-26.9pt;width:184.75pt;height:771.6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" fillcolor="#bfbfbf" stroked="f" strokecolor="#212120">
                <v:shadow color="#dcd6d4" opacity="49150f"/>
                <v:textbox inset="2.88pt,2.88pt,2.88pt,2.88pt"/>
                <w10:wrap anchorx="page"/>
              </v:rect>
            </w:pict>
          </mc:Fallback>
        </mc:AlternateContent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75BAD0D" wp14:editId="7EDAF769">
                <wp:simplePos x="0" y="0"/>
                <wp:positionH relativeFrom="page">
                  <wp:posOffset>7775575</wp:posOffset>
                </wp:positionH>
                <wp:positionV relativeFrom="page">
                  <wp:posOffset>1353820</wp:posOffset>
                </wp:positionV>
                <wp:extent cx="7540625" cy="664845"/>
                <wp:effectExtent l="53975" t="0" r="76200" b="76835"/>
                <wp:wrapNone/>
                <wp:docPr id="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664845"/>
                        </a:xfrm>
                        <a:custGeom>
                          <a:avLst/>
                          <a:gdLst>
                            <a:gd name="T0" fmla="*/ 0 w 2448"/>
                            <a:gd name="T1" fmla="*/ 215 h 215"/>
                            <a:gd name="T2" fmla="*/ 2448 w 2448"/>
                            <a:gd name="T3" fmla="*/ 108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15">
                              <a:moveTo>
                                <a:pt x="0" y="215"/>
                              </a:moveTo>
                              <a:cubicBezTo>
                                <a:pt x="947" y="0"/>
                                <a:pt x="1842" y="35"/>
                                <a:pt x="2448" y="108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B1875" id="Freeform_x0020_44" o:spid="_x0000_s1026" style="position:absolute;margin-left:612.25pt;margin-top:106.6pt;width:593.75pt;height:52.3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" path="m0,215c947,,1842,35,2448,108e" filled="f" fillcolor="#fffffe" strokecolor="#fffffe" strokeweight="6333emu">
                <v:stroke joinstyle="miter"/>
                <v:shadow color="#8c8682" opacity="49150f"/>
                <v:path arrowok="t" o:connecttype="custom" o:connectlocs="0,664845;7540625,333969" o:connectangles="0,0"/>
                <w10:wrap anchorx="page" anchory="page"/>
              </v:shape>
            </w:pict>
          </mc:Fallback>
        </mc:AlternateContent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0AC28E" wp14:editId="4118A76E">
                <wp:simplePos x="0" y="0"/>
                <wp:positionH relativeFrom="page">
                  <wp:posOffset>7772400</wp:posOffset>
                </wp:positionH>
                <wp:positionV relativeFrom="page">
                  <wp:posOffset>1313815</wp:posOffset>
                </wp:positionV>
                <wp:extent cx="7543800" cy="772795"/>
                <wp:effectExtent l="50800" t="0" r="76200" b="72390"/>
                <wp:wrapNone/>
                <wp:docPr id="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0" cy="772795"/>
                        </a:xfrm>
                        <a:custGeom>
                          <a:avLst/>
                          <a:gdLst>
                            <a:gd name="T0" fmla="*/ 0 w 2449"/>
                            <a:gd name="T1" fmla="*/ 250 h 250"/>
                            <a:gd name="T2" fmla="*/ 2449 w 2449"/>
                            <a:gd name="T3" fmla="*/ 54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9" h="250">
                              <a:moveTo>
                                <a:pt x="0" y="250"/>
                              </a:moveTo>
                              <a:cubicBezTo>
                                <a:pt x="938" y="0"/>
                                <a:pt x="1835" y="2"/>
                                <a:pt x="2449" y="54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1B646" id="Freeform_x0020_45" o:spid="_x0000_s1026" style="position:absolute;margin-left:612pt;margin-top:103.45pt;width:594pt;height:60.8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9,2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" path="m0,250c938,,1835,2,2449,54e" filled="f" fillcolor="#fffffe" strokecolor="#fffffe" strokeweight="6333emu">
                <v:stroke joinstyle="miter"/>
                <v:shadow color="#8c8682" opacity="49150f"/>
                <v:path arrowok="t" o:connecttype="custom" o:connectlocs="0,772795;7543800,166924" o:connectangles="0,0"/>
                <w10:wrap anchorx="page" anchory="page"/>
              </v:shape>
            </w:pict>
          </mc:Fallback>
        </mc:AlternateContent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ED6C4EF" wp14:editId="0035DCC8">
                <wp:simplePos x="0" y="0"/>
                <wp:positionH relativeFrom="page">
                  <wp:posOffset>7775575</wp:posOffset>
                </wp:positionH>
                <wp:positionV relativeFrom="page">
                  <wp:posOffset>1174115</wp:posOffset>
                </wp:positionV>
                <wp:extent cx="7540625" cy="736600"/>
                <wp:effectExtent l="53975" t="0" r="76200" b="70485"/>
                <wp:wrapNone/>
                <wp:docPr id="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736600"/>
                        </a:xfrm>
                        <a:custGeom>
                          <a:avLst/>
                          <a:gdLst>
                            <a:gd name="T0" fmla="*/ 2448 w 2448"/>
                            <a:gd name="T1" fmla="*/ 71 h 238"/>
                            <a:gd name="T2" fmla="*/ 0 w 2448"/>
                            <a:gd name="T3" fmla="*/ 238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2448" y="71"/>
                              </a:moveTo>
                              <a:cubicBezTo>
                                <a:pt x="1835" y="12"/>
                                <a:pt x="939" y="0"/>
                                <a:pt x="0" y="238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A5F63" id="Freeform_x0020_46" o:spid="_x0000_s1026" style="position:absolute;margin-left:612.25pt;margin-top:92.45pt;width:593.75pt;height:58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" path="m2448,71c1835,12,939,,,238e" filled="f" fillcolor="#fffffe" strokecolor="#efb32f" strokeweight="6333emu">
                <v:stroke joinstyle="miter"/>
                <v:shadow color="#8c8682" opacity="49150f"/>
                <v:path arrowok="t" o:connecttype="custom" o:connectlocs="7540625,219742;0,736600" o:connectangles="0,0"/>
                <w10:wrap anchorx="page" anchory="page"/>
              </v:shape>
            </w:pict>
          </mc:Fallback>
        </mc:AlternateContent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4DEEB3" wp14:editId="202B425B">
                <wp:simplePos x="0" y="0"/>
                <wp:positionH relativeFrom="page">
                  <wp:posOffset>7775575</wp:posOffset>
                </wp:positionH>
                <wp:positionV relativeFrom="page">
                  <wp:posOffset>1289050</wp:posOffset>
                </wp:positionV>
                <wp:extent cx="7540625" cy="732790"/>
                <wp:effectExtent l="53975" t="0" r="76200" b="73660"/>
                <wp:wrapNone/>
                <wp:docPr id="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732790"/>
                        </a:xfrm>
                        <a:custGeom>
                          <a:avLst/>
                          <a:gdLst>
                            <a:gd name="T0" fmla="*/ 0 w 2448"/>
                            <a:gd name="T1" fmla="*/ 237 h 237"/>
                            <a:gd name="T2" fmla="*/ 2448 w 2448"/>
                            <a:gd name="T3" fmla="*/ 75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7">
                              <a:moveTo>
                                <a:pt x="0" y="237"/>
                              </a:moveTo>
                              <a:cubicBezTo>
                                <a:pt x="940" y="0"/>
                                <a:pt x="1835" y="15"/>
                                <a:pt x="2448" y="75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219CD" id="Freeform_x0020_47" o:spid="_x0000_s1026" style="position:absolute;margin-left:612.25pt;margin-top:101.5pt;width:593.75pt;height:57.7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" path="m0,237c940,,1835,15,2448,75e" filled="f" fillcolor="#fffffe" strokecolor="#fffffe" strokeweight="6333emu">
                <v:stroke joinstyle="miter"/>
                <v:shadow color="#8c8682" opacity="49150f"/>
                <v:path arrowok="t" o:connecttype="custom" o:connectlocs="0,732790;7540625,231896" o:connectangles="0,0"/>
                <w10:wrap anchorx="page" anchory="page"/>
              </v:shape>
            </w:pict>
          </mc:Fallback>
        </mc:AlternateContent>
      </w:r>
      <w:r w:rsidR="00C70446"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CB15D5" wp14:editId="2856D5AC">
                <wp:simplePos x="0" y="0"/>
                <wp:positionH relativeFrom="page">
                  <wp:posOffset>7775575</wp:posOffset>
                </wp:positionH>
                <wp:positionV relativeFrom="page">
                  <wp:posOffset>1409700</wp:posOffset>
                </wp:positionV>
                <wp:extent cx="7540625" cy="735965"/>
                <wp:effectExtent l="53975" t="0" r="76200" b="76835"/>
                <wp:wrapNone/>
                <wp:docPr id="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8EF3" id="Freeform_x0020_48" o:spid="_x0000_s1026" style="position:absolute;margin-left:612.25pt;margin-top:111pt;width:593.75pt;height:5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" path="m0,238c939,,1834,12,2448,70e" filled="f" fillcolor="#fffffe" strokecolor="#efb32f" strokeweight="6333emu">
                <v:stroke joinstyle="miter"/>
                <v:shadow color="#8c8682" opacity="49150f"/>
                <v:path arrowok="t" o:connecttype="custom" o:connectlocs="0,735965;7540625,216460" o:connectangles="0,0"/>
                <w10:wrap anchorx="page" anchory="page"/>
              </v:shape>
            </w:pict>
          </mc:Fallback>
        </mc:AlternateContent>
      </w:r>
      <w:r w:rsidR="00AF4BB7">
        <w:rPr>
          <w:rFonts w:ascii="Calibri" w:hAnsi="Calibri" w:cs="Arial"/>
          <w:b/>
          <w:sz w:val="28"/>
          <w:szCs w:val="28"/>
        </w:rPr>
        <w:t xml:space="preserve">Rappel du titre du journal /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richiamo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del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titolo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del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giornale</w:t>
      </w:r>
      <w:proofErr w:type="spellEnd"/>
      <w:r w:rsidR="00AF4BB7">
        <w:rPr>
          <w:rFonts w:ascii="Calibri" w:hAnsi="Calibri" w:cs="Arial"/>
          <w:b/>
          <w:sz w:val="28"/>
          <w:szCs w:val="28"/>
        </w:rPr>
        <w:t xml:space="preserve"> /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Erinnerung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des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Titels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der Zeitung</w:t>
      </w:r>
    </w:p>
    <w:p w14:paraId="46C22C26" w14:textId="013C86E5" w:rsidR="003C2724" w:rsidRPr="00744756" w:rsidRDefault="00C70446" w:rsidP="003C2724">
      <w:pPr>
        <w:rPr>
          <w:sz w:val="32"/>
          <w:szCs w:val="32"/>
        </w:rPr>
      </w:pPr>
      <w:r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21146D3" wp14:editId="18A1EC26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7480300" cy="360045"/>
                <wp:effectExtent l="0" t="0" r="0" b="1270"/>
                <wp:wrapNone/>
                <wp:docPr id="42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0" cy="360045"/>
                          <a:chOff x="360" y="357"/>
                          <a:chExt cx="11880" cy="567"/>
                        </a:xfrm>
                      </wpg:grpSpPr>
                      <wps:wsp>
                        <wps:cNvPr id="4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170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30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71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40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AutoShap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AutoShap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AutoShap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AutoShap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81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50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AutoShap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AutoShap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9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1790C" w14:textId="77777777" w:rsidR="00317877" w:rsidRPr="008D18E5" w:rsidRDefault="00317877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8D18E5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146D3" id="Group_x0020_204" o:spid="_x0000_s1027" style="position:absolute;margin-left:0;margin-top:1.55pt;width:589pt;height:28.35pt;z-index:251655168" coordorigin="360,357" coordsize="11880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">
                <v:rect id="Rectangle_x0020_31" o:spid="_x0000_s1028" style="position:absolute;left:360;top:384;width:1188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9gJwgAA&#10;ANwAAAAPAAAAZHJzL2Rvd25yZXYueG1sRE/LisIwFN0L/kO4grsxVWSUjlFEfAwqyHQGcXlprm2x&#10;ualN1Pr3ZjHg8nDek1ljSnGn2hWWFfR7EQji1OqCMwV/v6uPMQjnkTWWlknBkxzMpu3WBGNtH/xD&#10;98RnIoSwi1FB7n0VS+nSnAy6nq2IA3e2tUEfYJ1JXeMjhJtSDqLoUxosODTkWNEip/SS3IyCaF/Q&#10;zh026+1xmSVYHq/p6LRVqttp5l8gPDX+Lf53f2sFw0FYG86EIyC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32AnCAAAA3AAAAA8AAAAAAAAAAAAAAAAAlwIAAGRycy9kb3du&#10;cmV2LnhtbFBLBQYAAAAABAAEAPUAAACGAwAAAAA=&#10;" fillcolor="#365f91" stroked="f" strokecolor="#212120">
                  <v:shadow color="#8c8682" opacity="49150f"/>
                </v:rect>
                <v:group id="Group_x0020_170" o:spid="_x0000_s1029" style="position:absolute;left:979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<v:shape id="AutoShape_x0020_112" o:spid="_x0000_s1030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8vbRwQAA&#10;ANwAAAAPAAAAZHJzL2Rvd25yZXYueG1sRE/LisIwFN0L8w/hDrjT1AciHdMigwOCC1/zAZfk2tZp&#10;bmqTqfXvzUJweTjvVd7bWnTU+sqxgsk4AUGsnam4UPB7/hktQfiAbLB2TAoe5CHPPgYrTI2785G6&#10;UyhEDGGfooIyhCaV0uuSLPqxa4gjd3GtxRBhW0jT4j2G21pOk2QhLVYcG0ps6Lsk/Xf6twrq+W6n&#10;u+v+ps/TzexgFkXymKyVGn726y8QgfrwFr/cW6NgPovz45l4BGT2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fL20c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13" o:spid="_x0000_s1031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lNKxQAA&#10;ANwAAAAPAAAAZHJzL2Rvd25yZXYueG1sRI/BasMwEETvhfyD2EBvjezEhOJECSG0EMihrd0PWKSN&#10;7dZaOZbi2H9fFQo9DjPzhtnuR9uKgXrfOFaQLhIQxNqZhisFn+Xr0zMIH5ANto5JwUQe9rvZwxZz&#10;4+78QUMRKhEh7HNUUIfQ5VJ6XZNFv3AdcfQurrcYouwraXq8R7ht5TJJ1tJiw3Ghxo6ONenv4mYV&#10;tNn5rIevt6suly+rd7Oukik9KPU4Hw8bEIHG8B/+a5+MgmyVwu+ZeATk7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+U0r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14" o:spid="_x0000_s1032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M09xAAA&#10;ANwAAAAPAAAAZHJzL2Rvd25yZXYueG1sRI/RisIwFETfF/yHcAXf1tQqslSjiOyC4IOu7gdckmtb&#10;bW5qE2v9eyMI+zjMzBlmvuxsJVpqfOlYwWiYgCDWzpScK/g7/nx+gfAB2WDlmBQ8yMNy0fuYY2bc&#10;nX+pPYRcRAj7DBUUIdSZlF4XZNEPXU0cvZNrLIYom1yaBu8RbiuZJslUWiw5LhRY07ogfTncrIJq&#10;st3q9ry76mP6Pd6baZ48RiulBv1uNQMRqAv/4Xd7YxRMxim8zs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zNP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15" o:spid="_x0000_s1033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GimxAAA&#10;ANwAAAAPAAAAZHJzL2Rvd25yZXYueG1sRI/disIwFITvhX2HcBa801QrItUosigseOH68wCH5NhW&#10;m5Nuk6317Y2w4OUwM98wi1VnK9FS40vHCkbDBASxdqbkXMH5tB3MQPiAbLByTAoe5GG1/OgtMDPu&#10;zgdqjyEXEcI+QwVFCHUmpdcFWfRDVxNH7+IaiyHKJpemwXuE20qOk2QqLZYcFwqs6asgfTv+WQXV&#10;ZLfT7XX/q0/jTfpjpnnyGK2V6n926zmIQF14h//b30bBJE3hdSYeAbl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SBop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16" o:spid="_x0000_s1034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fDSxQAA&#10;ANwAAAAPAAAAZHJzL2Rvd25yZXYueG1sRI/NasMwEITvhbyD2EBvjfxHKE6UYEILgRzaJn2ARdrY&#10;bq2VYymO8/ZVodDjMDPfMOvtZDsx0uBbxwrSRQKCWDvTcq3g8/T69AzCB2SDnWNScCcP283sYY2l&#10;cTf+oPEYahEh7EtU0ITQl1J63ZBFv3A9cfTObrAYohxqaQa8RbjtZJYkS2mx5bjQYE+7hvT38WoV&#10;dMXhoMevt4s+ZS/5u1nWyT2tlHqcT9UKRKAp/If/2nujoMgL+D0Tj4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J8NL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17" o:spid="_x0000_s1035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VVJxAAA&#10;ANwAAAAPAAAAZHJzL2Rvd25yZXYueG1sRI/disIwFITvhX2HcBa809RfpBpFxAXBC13dBzgkx7Zu&#10;c9JtsrW+vREEL4eZ+YZZrFpbioZqXzhWMOgnIIi1MwVnCn7OX70ZCB+QDZaOScGdPKyWH50Fpsbd&#10;+JuaU8hEhLBPUUEeQpVK6XVOFn3fVcTRu7jaYoiyzqSp8RbhtpTDJJlKiwXHhRwr2uSkf0//VkE5&#10;3u91cz386fNwOzqaaZbcB2ulup/teg4iUBve4Vd7ZxSMRxN4nolH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VVS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18" o:spid="_x0000_s1036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8s+xQAA&#10;ANwAAAAPAAAAZHJzL2Rvd25yZXYueG1sRI/NasMwEITvhbyD2EBvjZwfTHGihBBaCPjQ1u4DLNLG&#10;dmutHEtx7LevCoUeh5n5htkdRtuKgXrfOFawXCQgiLUzDVcKPsvXp2cQPiAbbB2Tgok8HPazhx1m&#10;xt35g4YiVCJC2GeooA6hy6T0uiaLfuE64uhdXG8xRNlX0vR4j3DbylWSpNJiw3Ghxo5ONenv4mYV&#10;tJs818PX21WXq5f1u0mrZFoelXqcj8ctiEBj+A//tc9GwWadwu+ZeAT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Xyz7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19" o:spid="_x0000_s1037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26lxAAA&#10;ANwAAAAPAAAAZHJzL2Rvd25yZXYueG1sRI/disIwFITvhX2HcBa809QfXKlGEXFB8MK/fYBDcmzr&#10;NifdJlvr2xtB8HKYmW+Y+bK1pWio9oVjBYN+AoJYO1NwpuDn/N2bgvAB2WDpmBTcycNy8dGZY2rc&#10;jY/UnEImIoR9igryEKpUSq9zsuj7riKO3sXVFkOUdSZNjbcIt6UcJslEWiw4LuRY0Ton/Xv6twrK&#10;8W6nm+v+T5+Hm9HBTLLkPlgp1f1sVzMQgdrwDr/aW6NgPPqC55l4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htup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20" o:spid="_x0000_s1038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PrXwQAA&#10;ANwAAAAPAAAAZHJzL2Rvd25yZXYueG1sRE/LisIwFN0L8w/hDrjT1AciHdMigwOCC1/zAZfk2tZp&#10;bmqTqfXvzUJweTjvVd7bWnTU+sqxgsk4AUGsnam4UPB7/hktQfiAbLB2TAoe5CHPPgYrTI2785G6&#10;UyhEDGGfooIyhCaV0uuSLPqxa4gjd3GtxRBhW0jT4j2G21pOk2QhLVYcG0ps6Lsk/Xf6twrq+W6n&#10;u+v+ps/TzexgFkXymKyVGn726y8QgfrwFr/cW6NgPotr45l4BGT2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4T618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171" o:spid="_x0000_s1039" style="position:absolute;left:4404;top:384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<v:shape id="AutoShape_x0020_172" o:spid="_x0000_s1040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9IWswwAA&#10;ANwAAAAPAAAAZHJzL2Rvd25yZXYueG1sRE/dasIwFL4f7B3CGexupnaljM4oZSgMvNDVPcAhOWur&#10;zUnXZLV9e3Mh7PLj+19tJtuJkQbfOlawXCQgiLUzLdcKvk+7lzcQPiAb7ByTgpk8bNaPDyssjLvy&#10;F41VqEUMYV+ggiaEvpDS64Ys+oXriSP34waLIcKhlmbAawy3nUyTJJcWW44NDfb00ZC+VH9WQZft&#10;93o8H371Kd2+Hk1eJ/OyVOr5aSrfQQSawr/47v40CrIszo9n4hG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9IWswwAAANwAAAAPAAAAAAAAAAAAAAAAAJcCAABkcnMvZG93&#10;bnJldi54bWxQSwUGAAAAAAQABAD1AAAAhw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73" o:spid="_x0000_s1041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CA3xQAA&#10;ANwAAAAPAAAAZHJzL2Rvd25yZXYueG1sRI/RasJAFETfhf7Dcgt9001sEImuIqVCwYdq9AMuu9ck&#10;Nns3za4x/n23IPg4zMwZZrkebCN66nztWEE6SUAQa2dqLhWcjtvxHIQPyAYbx6TgTh7Wq5fREnPj&#10;bnygvgiliBD2OSqoQmhzKb2uyKKfuJY4emfXWQxRdqU0Hd4i3DZymiQzabHmuFBhSx8V6Z/iahU0&#10;2W6n+8v3rz5OP9/3ZlYm93Sj1NvrsFmACDSEZ/jR/jIKsiyF/zPx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4IDf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74" o:spid="_x0000_s1042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r5AxAAA&#10;ANwAAAAPAAAAZHJzL2Rvd25yZXYueG1sRI/RasJAFETfhf7Dcgu+6cYYRKKrSKkg+FCrfsBl95rE&#10;Zu+m2TXGv3cLQh+HmTnDLNe9rUVHra8cK5iMExDE2pmKCwXn03Y0B+EDssHaMSl4kIf16m2wxNy4&#10;O39TdwyFiBD2OSooQ2hyKb0uyaIfu4Y4ehfXWgxRtoU0Ld4j3NYyTZKZtFhxXCixoY+S9M/xZhXU&#10;2X6vu+vXrz6ln9ODmRXJY7JRavjebxYgAvXhP/xq74yCLEvh70w8AnL1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q+QM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75" o:spid="_x0000_s1043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hvbxQAA&#10;ANwAAAAPAAAAZHJzL2Rvd25yZXYueG1sRI/NasMwEITvhbyD2EBvjfxHKE6UYEILgRzaJn2ARdrY&#10;bq2VYymO8/ZVodDjMDPfMOvtZDsx0uBbxwrSRQKCWDvTcq3g8/T69AzCB2SDnWNScCcP283sYY2l&#10;cTf+oPEYahEh7EtU0ITQl1J63ZBFv3A9cfTObrAYohxqaQa8RbjtZJYkS2mx5bjQYE+7hvT38WoV&#10;dMXhoMevt4s+ZS/5u1nWyT2tlHqcT9UKRKAp/If/2nujoChy+D0Tj4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mG9v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76" o:spid="_x0000_s1044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4OvxQAA&#10;ANwAAAAPAAAAZHJzL2Rvd25yZXYueG1sRI/NasMwEITvhb6D2EBvjRzXhOBGCaGkUPChadIHWKSN&#10;7cRaOZbqn7evCoEeh5n5hllvR9uInjpfO1awmCcgiLUzNZcKvk/vzysQPiAbbByTgok8bDePD2vM&#10;jRv4i/pjKEWEsM9RQRVCm0vpdUUW/dy1xNE7u85iiLIrpelwiHDbyDRJltJizXGhwpbeKtLX449V&#10;0GRFofvL502f0v3LwSzLZFrslHqajbtXEIHG8B++tz+MgizL4O9MPA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Pg6/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77" o:spid="_x0000_s1045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yY0xQAA&#10;ANwAAAAPAAAAZHJzL2Rvd25yZXYueG1sRI/RasJAFETfC/7DcoW+1U1sKhKzioiFgg9t1Q+47F6T&#10;aPZuzK4x/n23UOjjMDNnmGI12Eb01PnasYJ0koAg1s7UXCo4Ht5f5iB8QDbYOCYFD/KwWo6eCsyN&#10;u/M39ftQighhn6OCKoQ2l9Lriiz6iWuJo3dyncUQZVdK0+E9wm0jp0kykxZrjgsVtrSpSF/2N6ug&#10;yXY73Z8/r/ow3b5+mVmZPNK1Us/jYb0AEWgI/+G/9odRkGVv8HsmHg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DJjT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78" o:spid="_x0000_s1046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UbhDxAAA&#10;ANwAAAAPAAAAZHJzL2Rvd25yZXYueG1sRI/RasJAFETfC/7DcoW+1Y0agkRXEbEg+GCrfsBl95pE&#10;s3djdhvj33eFQh+HmTnDLFa9rUVHra8cKxiPEhDE2pmKCwXn0+fHDIQPyAZrx6TgSR5Wy8HbAnPj&#10;HvxN3TEUIkLY56igDKHJpfS6JIt+5Bri6F1cazFE2RbStPiIcFvLSZJk0mLFcaHEhjYl6dvxxyqo&#10;0/1ed9fDXZ8m2+mXyYrkOV4r9T7s13MQgfrwH/5r74yCNM3gdSYe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G4Q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79" o:spid="_x0000_s1047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R3YxQAA&#10;ANwAAAAPAAAAZHJzL2Rvd25yZXYueG1sRI/RasJAFETfC/7DcoW+1U1ssBKzioiFgg9t1Q+47F6T&#10;aPZuzK4x/n23UOjjMDNnmGI12Eb01PnasYJ0koAg1s7UXCo4Ht5f5iB8QDbYOCYFD/KwWo6eCsyN&#10;u/M39ftQighhn6OCKoQ2l9Lriiz6iWuJo3dyncUQZVdK0+E9wm0jp0kykxZrjgsVtrSpSF/2N6ug&#10;yXY73Z8/r/ow3b5+mVmZPNK1Us/jYb0AEWgI/+G/9odRkGVv8HsmHg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dHdj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0" o:spid="_x0000_s1048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omqwwAA&#10;ANwAAAAPAAAAZHJzL2Rvd25yZXYueG1sRE/dasIwFL4f7B3CGexupnaljM4oZSgMvNDVPcAhOWur&#10;zUnXZLV9e3Mh7PLj+19tJtuJkQbfOlawXCQgiLUzLdcKvk+7lzcQPiAb7ByTgpk8bNaPDyssjLvy&#10;F41VqEUMYV+ggiaEvpDS64Ys+oXriSP34waLIcKhlmbAawy3nUyTJJcWW44NDfb00ZC+VH9WQZft&#10;93o8H371Kd2+Hk1eJ/OyVOr5aSrfQQSawr/47v40CrIsro1n4hG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gomqwwAAANwAAAAPAAAAAAAAAAAAAAAAAJcCAABkcnMvZG93&#10;bnJldi54bWxQSwUGAAAAAAQABAD1AAAAhw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181" o:spid="_x0000_s1049" style="position:absolute;left:7797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+imF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6KYXGAAAA3AAA&#10;AA8AAAAAAAAAAAAAAAAAqQIAAGRycy9kb3ducmV2LnhtbFBLBQYAAAAABAAEAPoAAACcAwAAAAA=&#10;">
                  <v:shape id="AutoShape_x0020_182" o:spid="_x0000_s1050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RNxwQAA&#10;ANwAAAAPAAAAZHJzL2Rvd25yZXYueG1sRE/LisIwFN0L8w/hDrjTVMcpUo0i4oDgwvHxAZfk2nam&#10;ualNrPXvzUJweTjv+bKzlWip8aVjBaNhAoJYO1NyruB8+hlMQfiAbLByTAoe5GG5+OjNMTPuzgdq&#10;jyEXMYR9hgqKEOpMSq8LsuiHriaO3MU1FkOETS5Ng/cYbis5TpJUWiw5NhRY07og/X+8WQXVZLfT&#10;7d/+qk/jzdevSfPkMVop1f/sVjMQgbrwFr/cW6Ng8h3nxz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C0Tcc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3" o:spid="_x0000_s1051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YbbqxAAA&#10;ANwAAAAPAAAAZHJzL2Rvd25yZXYueG1sRI/dasJAFITvC77DcoTe1U2siqSuImKh4IW/D3DYPU3S&#10;Zs/G7Brj27uC4OUwM98ws0VnK9FS40vHCtJBAoJYO1NyruB0/P6YgvAB2WDlmBTcyMNi3nubYWbc&#10;lffUHkIuIoR9hgqKEOpMSq8LsugHriaO3q9rLIYom1yaBq8Rbis5TJKJtFhyXCiwplVB+v9wsQqq&#10;0Waj27/tWR+H68+dmeTJLV0q9d7vll8gAnXhFX62f4yC0TiFx5l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2G26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4" o:spid="_x0000_s1052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yidxgAA&#10;ANwAAAAPAAAAZHJzL2Rvd25yZXYueG1sRI/RasJAFETfBf9huULfdJNoRdKsIlKh4EPb6Adcdm+T&#10;tNm7MbuN8e+7hUIfh5k5wxS70bZioN43jhWkiwQEsXam4UrB5Xycb0D4gGywdUwK7uRht51OCsyN&#10;u/E7DWWoRISwz1FBHUKXS+l1TRb9wnXE0ftwvcUQZV9J0+Mtwm0rsyRZS4sNx4UaOzrUpL/Kb6ug&#10;XZ1Oevh8vepz9rx8M+squad7pR5m4/4JRKAx/If/2i9Gweoxg98z8QjI7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syid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5" o:spid="_x0000_s1053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/40GxAAA&#10;ANwAAAAPAAAAZHJzL2Rvd25yZXYueG1sRI/disIwFITvhX2HcBa809RfpBpFxAXBC13dBzgkx7Zu&#10;c9JtsrW+vREEL4eZ+YZZrFpbioZqXzhWMOgnIIi1MwVnCn7OX70ZCB+QDZaOScGdPKyWH50Fpsbd&#10;+JuaU8hEhLBPUUEeQpVK6XVOFn3fVcTRu7jaYoiyzqSp8RbhtpTDJJlKiwXHhRwr2uSkf0//VkE5&#10;3u91cz386fNwOzqaaZbcB2ulup/teg4iUBve4Vd7ZxSMJyN4nolH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+NB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6" o:spid="_x0000_s1054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hVyxQAA&#10;ANwAAAAPAAAAZHJzL2Rvd25yZXYueG1sRI/RasJAFETfC/7DcoW+1U1sKhKzioiFgg9t1Q+47F6T&#10;aPZuzK4x/n23UOjjMDNnmGI12Eb01PnasYJ0koAg1s7UXCo4Ht5f5iB8QDbYOCYFD/KwWo6eCsyN&#10;u/M39ftQighhn6OCKoQ2l9Lriiz6iWuJo3dyncUQZVdK0+E9wm0jp0kykxZrjgsVtrSpSF/2N6ug&#10;yXY73Z8/r/ow3b5+mVmZPNK1Us/jYb0AEWgI/+G/9odRkL1l8HsmHg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8WFXL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7" o:spid="_x0000_s1055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rDpxAAA&#10;ANwAAAAPAAAAZHJzL2Rvd25yZXYueG1sRI/disIwFITvBd8hHME7Tf1l6RpFlhUEL1x/HuCQnG27&#10;Nie1ibW+vREWvBxm5htmsWptKRqqfeFYwWiYgCDWzhScKTifNoMPED4gGywdk4IHeVgtu50Fpsbd&#10;+UDNMWQiQtinqCAPoUql9Doni37oKuLo/braYoiyzqSp8R7htpTjJJlLiwXHhRwr+spJX443q6Cc&#10;7na6+dtf9Wn8Pfkx8yx5jNZK9Xvt+hNEoDa8w//trVEwnc3gdSYeAbl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qw6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8" o:spid="_x0000_s1056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iC6exQAA&#10;ANwAAAAPAAAAZHJzL2Rvd25yZXYueG1sRI/RasJAFETfC/7DcoW+1U2sDRKzioiFgg9t1Q+47F6T&#10;aPZuzK4x/n23UOjjMDNnmGI12Eb01PnasYJ0koAg1s7UXCo4Ht5f5iB8QDbYOCYFD/KwWo6eCsyN&#10;u/M39ftQighhn6OCKoQ2l9Lriiz6iWuJo3dyncUQZVdK0+E9wm0jp0mSSYs1x4UKW9pUpC/7m1XQ&#10;zHY73Z8/r/ow3b5+maxMHulaqefxsF6ACDSE//Bf+8MomL1l8HsmHg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ILp7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89" o:spid="_x0000_s1057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IsFxQAA&#10;ANwAAAAPAAAAZHJzL2Rvd25yZXYueG1sRI/dagIxFITvBd8hHKF3mtValdUoIi0UvKh/D3BIjrur&#10;m5N1k67r2zcFwcthZr5hFqvWlqKh2heOFQwHCQhi7UzBmYLT8as/A+EDssHSMSl4kIfVsttZYGrc&#10;nffUHEImIoR9igryEKpUSq9zsugHriKO3tnVFkOUdSZNjfcIt6UcJclEWiw4LuRY0SYnfT38WgXl&#10;eLvVzeXnpo+jz/edmWTJY7hW6q3XrucgArXhFX62v42C8ccU/s/EI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/EiwX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190" o:spid="_x0000_s1058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x93wQAA&#10;ANwAAAAPAAAAZHJzL2Rvd25yZXYueG1sRE/LisIwFN0L8w/hDrjTVMcpUo0i4oDgwvHxAZfk2nam&#10;ualNrPXvzUJweTjv+bKzlWip8aVjBaNhAoJYO1NyruB8+hlMQfiAbLByTAoe5GG5+OjNMTPuzgdq&#10;jyEXMYR9hgqKEOpMSq8LsuiHriaO3MU1FkOETS5Ng/cYbis5TpJUWiw5NhRY07og/X+8WQXVZLfT&#10;7d/+qk/jzdevSfPkMVop1f/sVjMQgbrwFr/cW6Ng8h3Xxj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lsfd8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_x0020_191" o:spid="_x0000_s1059" style="position:absolute;left:1119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7rsxQAA&#10;ANwAAAAPAAAAZHJzL2Rvd25yZXYueG1sRI/dagIxFITvBd8hHKF3mtVa0dUoIi0UvKh/D3BIjrur&#10;m5N1k67r2zcFwcthZr5hFqvWlqKh2heOFQwHCQhi7UzBmYLT8as/BeEDssHSMSl4kIfVsttZYGrc&#10;nffUHEImIoR9igryEKpUSq9zsugHriKO3tnVFkOUdSZNjfcIt6UcJclEWiw4LuRY0SYnfT38WgXl&#10;eLvVzeXnpo+jz/edmWTJY7hW6q3XrucgArXhFX62v42C8ccM/s/EI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XuuzFAAAA3AAAAA8AAAAAAAAAAAAAAAAAlwIAAGRycy9k&#10;b3ducmV2LnhtbFBLBQYAAAAABAAEAPUAAACJAwAAAAA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_x0020_192" o:spid="_x0000_s1060" style="position:absolute;left:11576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dnMwQAA&#10;ANwAAAAPAAAAZHJzL2Rvd25yZXYueG1sRE/LisIwFN0L8w/hDrjT1AdFqlFkmIEBF2r1Ay7Jta02&#10;N50mU+vfm4Xg8nDeq01va9FR6yvHCibjBASxdqbiQsH59DNagPAB2WDtmBQ8yMNm/TFYYWbcnY/U&#10;5aEQMYR9hgrKEJpMSq9LsujHriGO3MW1FkOEbSFNi/cYbms5TZJUWqw4NpTY0FdJ+pb/WwX1fLfT&#10;3XX/p0/T79nBpEXymGyVGn722yWIQH14i1/uX6Ngnsb58Uw8An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kHZzMEAAADcAAAADwAAAAAAAAAAAAAAAACXAgAAZHJzL2Rvd25y&#10;ZXYueG1sUEsFBgAAAAAEAAQA9QAAAIUDAAAAAA=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_x0020_Box_x0020_193" o:spid="_x0000_s1061" type="#_x0000_t202" style="position:absolute;left:459;top:384;width:506;height:5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fxfxAAA&#10;ANwAAAAPAAAAZHJzL2Rvd25yZXYueG1sRI9Ba8JAFITvQv/D8gq96a4lDW3qKmIp9KQYW8HbI/tM&#10;QrNvQ3abxH/fFQSPw8x8wyxWo21ET52vHWuYzxQI4sKZmksN34fP6SsIH5ANNo5Jw4U8rJYPkwVm&#10;xg28pz4PpYgQ9hlqqEJoMyl9UZFFP3MtcfTOrrMYouxKaTocItw28lmpVFqsOS5U2NKmouI3/7Ma&#10;frbn0zFRu/LDvrSDG5Vk+ya1fnoc1+8gAo3hHr61v4yGJJ3D9Uw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638X8QAAADcAAAADwAAAAAAAAAAAAAAAACXAgAAZHJzL2Rv&#10;d25yZXYueG1sUEsFBgAAAAAEAAQA9QAAAIgDAAAAAA==&#10;" filled="f" stroked="f">
                  <v:textbox>
                    <w:txbxContent>
                      <w:p w14:paraId="30F1790C" w14:textId="77777777" w:rsidR="00317877" w:rsidRPr="008D18E5" w:rsidRDefault="00317877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8D18E5"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2494FC" w14:textId="62CB3A92" w:rsidR="00D61C81" w:rsidRDefault="00634F1E" w:rsidP="0089312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3BC6817" wp14:editId="57AB888D">
                <wp:simplePos x="0" y="0"/>
                <wp:positionH relativeFrom="column">
                  <wp:posOffset>10061575</wp:posOffset>
                </wp:positionH>
                <wp:positionV relativeFrom="paragraph">
                  <wp:posOffset>117475</wp:posOffset>
                </wp:positionV>
                <wp:extent cx="4505325" cy="348615"/>
                <wp:effectExtent l="0" t="0" r="0" b="6985"/>
                <wp:wrapSquare wrapText="bothSides"/>
                <wp:docPr id="470" name="Zone de text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0AFC6" w14:textId="3CF50563" w:rsidR="00C70446" w:rsidRPr="00634F1E" w:rsidRDefault="001C44CA" w:rsidP="00634F1E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>5-</w:t>
                            </w:r>
                            <w:r w:rsidR="00C70446" w:rsidRPr="00634F1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 xml:space="preserve">6 août 1916 – 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>5-</w:t>
                            </w:r>
                            <w:r w:rsidR="00C70446" w:rsidRPr="00634F1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 xml:space="preserve">6 </w:t>
                            </w:r>
                            <w:proofErr w:type="spellStart"/>
                            <w:r w:rsidR="00C70446" w:rsidRPr="00634F1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>agosto</w:t>
                            </w:r>
                            <w:proofErr w:type="spellEnd"/>
                            <w:r w:rsidR="00C70446" w:rsidRPr="00634F1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 xml:space="preserve"> 1916 – 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>5-</w:t>
                            </w:r>
                            <w:r w:rsidR="00C70446" w:rsidRPr="00634F1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 xml:space="preserve">6 </w:t>
                            </w:r>
                            <w:proofErr w:type="spellStart"/>
                            <w:r w:rsidR="00C70446" w:rsidRPr="00634F1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>august</w:t>
                            </w:r>
                            <w:proofErr w:type="spellEnd"/>
                            <w:r w:rsidR="00C70446" w:rsidRPr="00634F1E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</w:rPr>
                              <w:t xml:space="preserve"> 1916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C681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470" o:spid="_x0000_s1062" type="#_x0000_t202" style="position:absolute;left:0;text-align:left;margin-left:792.25pt;margin-top:9.25pt;width:354.75pt;height:27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" filled="f" stroked="f">
                <v:textbox>
                  <w:txbxContent>
                    <w:p w14:paraId="0890AFC6" w14:textId="3CF50563" w:rsidR="00C70446" w:rsidRPr="00634F1E" w:rsidRDefault="001C44CA" w:rsidP="00634F1E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>5-</w:t>
                      </w:r>
                      <w:r w:rsidR="00C70446" w:rsidRPr="00634F1E"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 xml:space="preserve">6 août 1916 – 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>5-</w:t>
                      </w:r>
                      <w:r w:rsidR="00C70446" w:rsidRPr="00634F1E"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 xml:space="preserve">6 </w:t>
                      </w:r>
                      <w:proofErr w:type="spellStart"/>
                      <w:r w:rsidR="00C70446" w:rsidRPr="00634F1E"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>agosto</w:t>
                      </w:r>
                      <w:proofErr w:type="spellEnd"/>
                      <w:r w:rsidR="00C70446" w:rsidRPr="00634F1E"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 xml:space="preserve"> 1916 – 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>5-</w:t>
                      </w:r>
                      <w:r w:rsidR="00C70446" w:rsidRPr="00634F1E"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 xml:space="preserve">6 </w:t>
                      </w:r>
                      <w:proofErr w:type="spellStart"/>
                      <w:r w:rsidR="00C70446" w:rsidRPr="00634F1E"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>august</w:t>
                      </w:r>
                      <w:proofErr w:type="spellEnd"/>
                      <w:r w:rsidR="00C70446" w:rsidRPr="00634F1E">
                        <w:rPr>
                          <w:rFonts w:asciiTheme="minorHAnsi" w:hAnsiTheme="minorHAnsi"/>
                          <w:color w:val="FFFFFF" w:themeColor="background1"/>
                          <w:sz w:val="28"/>
                        </w:rPr>
                        <w:t xml:space="preserve"> 1916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34688" behindDoc="0" locked="0" layoutInCell="1" allowOverlap="1" wp14:anchorId="2BD6DA34" wp14:editId="316D4812">
                <wp:simplePos x="0" y="0"/>
                <wp:positionH relativeFrom="page">
                  <wp:posOffset>7881620</wp:posOffset>
                </wp:positionH>
                <wp:positionV relativeFrom="paragraph">
                  <wp:posOffset>2543810</wp:posOffset>
                </wp:positionV>
                <wp:extent cx="2028825" cy="6170930"/>
                <wp:effectExtent l="0" t="0" r="0" b="3810"/>
                <wp:wrapNone/>
                <wp:docPr id="4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617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9FF6A" w14:textId="79E7555B" w:rsidR="00317877" w:rsidRPr="00135B8A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Arial"/>
                                <w:b/>
                                <w:color w:val="1F497D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35B8A">
                              <w:rPr>
                                <w:rFonts w:ascii="Calibri" w:hAnsi="Calibri" w:cs="Arial"/>
                                <w:b/>
                                <w:color w:val="1F497D"/>
                                <w:spacing w:val="20"/>
                                <w:sz w:val="28"/>
                                <w:szCs w:val="28"/>
                              </w:rPr>
                              <w:t>EDITORIAL</w:t>
                            </w:r>
                            <w:r w:rsidR="0093114B">
                              <w:rPr>
                                <w:rFonts w:ascii="Calibri" w:hAnsi="Calibri" w:cs="Arial"/>
                                <w:b/>
                                <w:color w:val="1F497D"/>
                                <w:spacing w:val="20"/>
                                <w:sz w:val="28"/>
                                <w:szCs w:val="28"/>
                              </w:rPr>
                              <w:t xml:space="preserve"> /</w:t>
                            </w:r>
                            <w:proofErr w:type="spellStart"/>
                            <w:proofErr w:type="gramStart"/>
                            <w:r w:rsidR="0093114B">
                              <w:rPr>
                                <w:rFonts w:ascii="Calibri" w:hAnsi="Calibri" w:cs="Arial"/>
                                <w:b/>
                                <w:color w:val="1F497D"/>
                                <w:spacing w:val="20"/>
                                <w:sz w:val="28"/>
                                <w:szCs w:val="28"/>
                              </w:rPr>
                              <w:t>editoriale</w:t>
                            </w:r>
                            <w:proofErr w:type="spellEnd"/>
                            <w:r w:rsidR="0093114B">
                              <w:rPr>
                                <w:rFonts w:ascii="Calibri" w:hAnsi="Calibri" w:cs="Arial"/>
                                <w:b/>
                                <w:color w:val="1F497D"/>
                                <w:spacing w:val="20"/>
                                <w:sz w:val="28"/>
                                <w:szCs w:val="28"/>
                              </w:rPr>
                              <w:t xml:space="preserve">  /</w:t>
                            </w:r>
                            <w:proofErr w:type="spellStart"/>
                            <w:proofErr w:type="gramEnd"/>
                            <w:r w:rsidR="0093114B">
                              <w:rPr>
                                <w:rFonts w:ascii="Calibri" w:hAnsi="Calibri" w:cs="Arial"/>
                                <w:b/>
                                <w:color w:val="1F497D"/>
                                <w:spacing w:val="20"/>
                                <w:sz w:val="28"/>
                                <w:szCs w:val="28"/>
                              </w:rPr>
                              <w:t>Leitartikel</w:t>
                            </w:r>
                            <w:proofErr w:type="spellEnd"/>
                          </w:p>
                          <w:p w14:paraId="5CA83935" w14:textId="77777777" w:rsidR="00317877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14:paraId="3CA78CD5" w14:textId="02F6DD73" w:rsidR="00317877" w:rsidRPr="00135B8A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35B8A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La thématique, la ligne directrice, article de fond </w:t>
                            </w:r>
                            <w:r w:rsid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/ </w:t>
                            </w:r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il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tematico</w:t>
                            </w:r>
                            <w:proofErr w:type="spellEnd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, la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linea</w:t>
                            </w:r>
                            <w:proofErr w:type="spellEnd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direttore</w:t>
                            </w:r>
                            <w:proofErr w:type="spellEnd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articolo</w:t>
                            </w:r>
                            <w:proofErr w:type="spellEnd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di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fondo</w:t>
                            </w:r>
                            <w:proofErr w:type="spellEnd"/>
                            <w:r w:rsid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/</w:t>
                            </w:r>
                            <w:r w:rsidR="0093114B" w:rsidRPr="0093114B">
                              <w:t xml:space="preserve"> </w:t>
                            </w:r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Die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Thematik</w:t>
                            </w:r>
                            <w:proofErr w:type="spellEnd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, die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Leitlinie</w:t>
                            </w:r>
                            <w:proofErr w:type="spellEnd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, der </w:t>
                            </w:r>
                            <w:proofErr w:type="spellStart"/>
                            <w:r w:rsidR="0093114B"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Leitartikel</w:t>
                            </w:r>
                            <w:proofErr w:type="spellEnd"/>
                          </w:p>
                          <w:p w14:paraId="63942921" w14:textId="77777777" w:rsidR="00317877" w:rsidRPr="00135B8A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5FABE8B" w14:textId="77777777" w:rsidR="00317877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35B8A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Fait par le « rédacteur en chef »</w:t>
                            </w:r>
                          </w:p>
                          <w:p w14:paraId="539A273E" w14:textId="6FADE184" w:rsidR="0093114B" w:rsidRDefault="0093114B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redatto</w:t>
                            </w:r>
                            <w:proofErr w:type="spellEnd"/>
                            <w:proofErr w:type="gramEnd"/>
                            <w:r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dal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« </w:t>
                            </w:r>
                            <w:proofErr w:type="spellStart"/>
                            <w:r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redattore</w:t>
                            </w:r>
                            <w:proofErr w:type="spellEnd"/>
                            <w:r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capo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 »</w:t>
                            </w:r>
                          </w:p>
                          <w:p w14:paraId="5BE064A5" w14:textId="16CFB72E" w:rsidR="0093114B" w:rsidRPr="00135B8A" w:rsidRDefault="0093114B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Vom</w:t>
                            </w:r>
                            <w:proofErr w:type="spellEnd"/>
                            <w:r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« 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Chefredakteur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 » </w:t>
                            </w:r>
                            <w:proofErr w:type="spellStart"/>
                            <w:r w:rsidRPr="0093114B"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>ausgearbeitet</w:t>
                            </w:r>
                            <w:proofErr w:type="spellEnd"/>
                          </w:p>
                          <w:p w14:paraId="35221A8D" w14:textId="15C30D49" w:rsidR="00317877" w:rsidRPr="00135B8A" w:rsidRDefault="00317877" w:rsidP="00A204DF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Arial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D6DA3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5" o:spid="_x0000_s1063" type="#_x0000_t202" style="position:absolute;left:0;text-align:left;margin-left:620.6pt;margin-top:200.3pt;width:159.75pt;height:485.9pt;z-index: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" filled="f" fillcolor="#fffffe" stroked="f" strokecolor="#212120">
                <v:shadow color="#dcd6d4" opacity="49150f"/>
                <v:textbox inset="2.88pt,2.88pt,2.88pt,2.88pt">
                  <w:txbxContent>
                    <w:p w14:paraId="0959FF6A" w14:textId="79E7555B" w:rsidR="00317877" w:rsidRPr="00135B8A" w:rsidRDefault="00317877">
                      <w:pPr>
                        <w:widowControl w:val="0"/>
                        <w:spacing w:line="320" w:lineRule="exact"/>
                        <w:rPr>
                          <w:rFonts w:ascii="Calibri" w:hAnsi="Calibri" w:cs="Arial"/>
                          <w:b/>
                          <w:color w:val="1F497D"/>
                          <w:spacing w:val="20"/>
                          <w:sz w:val="28"/>
                          <w:szCs w:val="28"/>
                        </w:rPr>
                      </w:pPr>
                      <w:r w:rsidRPr="00135B8A">
                        <w:rPr>
                          <w:rFonts w:ascii="Calibri" w:hAnsi="Calibri" w:cs="Arial"/>
                          <w:b/>
                          <w:color w:val="1F497D"/>
                          <w:spacing w:val="20"/>
                          <w:sz w:val="28"/>
                          <w:szCs w:val="28"/>
                        </w:rPr>
                        <w:t>EDITORIAL</w:t>
                      </w:r>
                      <w:r w:rsidR="0093114B">
                        <w:rPr>
                          <w:rFonts w:ascii="Calibri" w:hAnsi="Calibri" w:cs="Arial"/>
                          <w:b/>
                          <w:color w:val="1F497D"/>
                          <w:spacing w:val="20"/>
                          <w:sz w:val="28"/>
                          <w:szCs w:val="28"/>
                        </w:rPr>
                        <w:t xml:space="preserve"> /</w:t>
                      </w:r>
                      <w:proofErr w:type="spellStart"/>
                      <w:proofErr w:type="gramStart"/>
                      <w:r w:rsidR="0093114B">
                        <w:rPr>
                          <w:rFonts w:ascii="Calibri" w:hAnsi="Calibri" w:cs="Arial"/>
                          <w:b/>
                          <w:color w:val="1F497D"/>
                          <w:spacing w:val="20"/>
                          <w:sz w:val="28"/>
                          <w:szCs w:val="28"/>
                        </w:rPr>
                        <w:t>editoriale</w:t>
                      </w:r>
                      <w:proofErr w:type="spellEnd"/>
                      <w:r w:rsidR="0093114B">
                        <w:rPr>
                          <w:rFonts w:ascii="Calibri" w:hAnsi="Calibri" w:cs="Arial"/>
                          <w:b/>
                          <w:color w:val="1F497D"/>
                          <w:spacing w:val="20"/>
                          <w:sz w:val="28"/>
                          <w:szCs w:val="28"/>
                        </w:rPr>
                        <w:t xml:space="preserve">  /</w:t>
                      </w:r>
                      <w:proofErr w:type="spellStart"/>
                      <w:proofErr w:type="gramEnd"/>
                      <w:r w:rsidR="0093114B">
                        <w:rPr>
                          <w:rFonts w:ascii="Calibri" w:hAnsi="Calibri" w:cs="Arial"/>
                          <w:b/>
                          <w:color w:val="1F497D"/>
                          <w:spacing w:val="20"/>
                          <w:sz w:val="28"/>
                          <w:szCs w:val="28"/>
                        </w:rPr>
                        <w:t>Leitartikel</w:t>
                      </w:r>
                      <w:proofErr w:type="spellEnd"/>
                    </w:p>
                    <w:p w14:paraId="5CA83935" w14:textId="77777777" w:rsidR="00317877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14:paraId="3CA78CD5" w14:textId="02F6DD73" w:rsidR="00317877" w:rsidRPr="00135B8A" w:rsidRDefault="00317877">
                      <w:pPr>
                        <w:widowControl w:val="0"/>
                        <w:spacing w:line="320" w:lineRule="exact"/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135B8A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La thématique, la ligne directrice, article de fond </w:t>
                      </w:r>
                      <w:r w:rsid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/ </w:t>
                      </w:r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il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tematico</w:t>
                      </w:r>
                      <w:proofErr w:type="spellEnd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, la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linea</w:t>
                      </w:r>
                      <w:proofErr w:type="spellEnd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direttore</w:t>
                      </w:r>
                      <w:proofErr w:type="spellEnd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articolo</w:t>
                      </w:r>
                      <w:proofErr w:type="spellEnd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 di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fondo</w:t>
                      </w:r>
                      <w:proofErr w:type="spellEnd"/>
                      <w:r w:rsid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 /</w:t>
                      </w:r>
                      <w:r w:rsidR="0093114B" w:rsidRPr="0093114B">
                        <w:t xml:space="preserve"> </w:t>
                      </w:r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Die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Thematik</w:t>
                      </w:r>
                      <w:proofErr w:type="spellEnd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, die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Leitlinie</w:t>
                      </w:r>
                      <w:proofErr w:type="spellEnd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, der </w:t>
                      </w:r>
                      <w:proofErr w:type="spellStart"/>
                      <w:r w:rsidR="0093114B"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Leitartikel</w:t>
                      </w:r>
                      <w:proofErr w:type="spellEnd"/>
                    </w:p>
                    <w:p w14:paraId="63942921" w14:textId="77777777" w:rsidR="00317877" w:rsidRPr="00135B8A" w:rsidRDefault="00317877">
                      <w:pPr>
                        <w:widowControl w:val="0"/>
                        <w:spacing w:line="320" w:lineRule="exact"/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</w:p>
                    <w:p w14:paraId="45FABE8B" w14:textId="77777777" w:rsidR="00317877" w:rsidRDefault="00317877">
                      <w:pPr>
                        <w:widowControl w:val="0"/>
                        <w:spacing w:line="320" w:lineRule="exact"/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135B8A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Fait par le « rédacteur en chef »</w:t>
                      </w:r>
                    </w:p>
                    <w:p w14:paraId="539A273E" w14:textId="6FADE184" w:rsidR="0093114B" w:rsidRDefault="0093114B">
                      <w:pPr>
                        <w:widowControl w:val="0"/>
                        <w:spacing w:line="320" w:lineRule="exact"/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redatto</w:t>
                      </w:r>
                      <w:proofErr w:type="spellEnd"/>
                      <w:proofErr w:type="gramEnd"/>
                      <w:r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 dal </w:t>
                      </w:r>
                      <w:r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« </w:t>
                      </w:r>
                      <w:proofErr w:type="spellStart"/>
                      <w:r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redattore</w:t>
                      </w:r>
                      <w:proofErr w:type="spellEnd"/>
                      <w:r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 capo</w:t>
                      </w:r>
                      <w:r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 »</w:t>
                      </w:r>
                    </w:p>
                    <w:p w14:paraId="5BE064A5" w14:textId="16CFB72E" w:rsidR="0093114B" w:rsidRPr="00135B8A" w:rsidRDefault="0093114B">
                      <w:pPr>
                        <w:widowControl w:val="0"/>
                        <w:spacing w:line="320" w:lineRule="exact"/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Vom</w:t>
                      </w:r>
                      <w:proofErr w:type="spellEnd"/>
                      <w:r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« 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Chefredakteur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 » </w:t>
                      </w:r>
                      <w:proofErr w:type="spellStart"/>
                      <w:r w:rsidRPr="0093114B"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  <w:t>ausgearbeitet</w:t>
                      </w:r>
                      <w:proofErr w:type="spellEnd"/>
                    </w:p>
                    <w:p w14:paraId="35221A8D" w14:textId="15C30D49" w:rsidR="00317877" w:rsidRPr="00135B8A" w:rsidRDefault="00317877" w:rsidP="00A204DF">
                      <w:pPr>
                        <w:widowControl w:val="0"/>
                        <w:spacing w:line="320" w:lineRule="exact"/>
                        <w:rPr>
                          <w:rFonts w:ascii="Calibri" w:hAnsi="Calibri" w:cs="Arial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32031">
        <w:rPr>
          <w:noProof/>
          <w:lang w:eastAsia="fr-FR"/>
        </w:rPr>
        <w:drawing>
          <wp:anchor distT="0" distB="0" distL="114300" distR="114300" simplePos="0" relativeHeight="251709952" behindDoc="0" locked="0" layoutInCell="1" allowOverlap="1" wp14:anchorId="6FC31503" wp14:editId="152C2CE4">
            <wp:simplePos x="0" y="0"/>
            <wp:positionH relativeFrom="margin">
              <wp:posOffset>9994900</wp:posOffset>
            </wp:positionH>
            <wp:positionV relativeFrom="margin">
              <wp:posOffset>1151255</wp:posOffset>
            </wp:positionV>
            <wp:extent cx="2894965" cy="1838325"/>
            <wp:effectExtent l="0" t="0" r="0" b="0"/>
            <wp:wrapSquare wrapText="bothSides"/>
            <wp:docPr id="12" name="Image 12" descr="Sans%20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%20titre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031">
        <w:rPr>
          <w:noProof/>
          <w:lang w:eastAsia="fr-FR"/>
        </w:rPr>
        <w:drawing>
          <wp:anchor distT="0" distB="0" distL="114300" distR="114300" simplePos="0" relativeHeight="251636224" behindDoc="0" locked="0" layoutInCell="1" allowOverlap="1" wp14:anchorId="05FAD93F" wp14:editId="2EDF871F">
            <wp:simplePos x="0" y="0"/>
            <wp:positionH relativeFrom="margin">
              <wp:posOffset>7861300</wp:posOffset>
            </wp:positionH>
            <wp:positionV relativeFrom="margin">
              <wp:posOffset>2060575</wp:posOffset>
            </wp:positionV>
            <wp:extent cx="1635125" cy="466090"/>
            <wp:effectExtent l="0" t="0" r="0" b="0"/>
            <wp:wrapSquare wrapText="bothSides"/>
            <wp:docPr id="8" name="Image 8" descr="Erasmus-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asmus-Plus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446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4BB78834" wp14:editId="03E3D636">
                <wp:simplePos x="0" y="0"/>
                <wp:positionH relativeFrom="page">
                  <wp:posOffset>13201650</wp:posOffset>
                </wp:positionH>
                <wp:positionV relativeFrom="paragraph">
                  <wp:posOffset>730250</wp:posOffset>
                </wp:positionV>
                <wp:extent cx="2045970" cy="1889760"/>
                <wp:effectExtent l="6350" t="6350" r="5080" b="0"/>
                <wp:wrapNone/>
                <wp:docPr id="4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970" cy="18897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59895" id="Rectangle_x0020_3" o:spid="_x0000_s1026" style="position:absolute;margin-left:1039.5pt;margin-top:57.5pt;width:161.1pt;height:148.8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" fillcolor="#bfbfbf" stroked="f" strokecolor="#212120">
                <v:shadow color="#dcd6d4" opacity="49150f"/>
                <v:textbox inset="2.88pt,2.88pt,2.88pt,2.88pt"/>
                <w10:wrap anchorx="page"/>
              </v:rect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45D652" wp14:editId="68644B98">
                <wp:simplePos x="0" y="0"/>
                <wp:positionH relativeFrom="column">
                  <wp:posOffset>13872210</wp:posOffset>
                </wp:positionH>
                <wp:positionV relativeFrom="paragraph">
                  <wp:posOffset>603250</wp:posOffset>
                </wp:positionV>
                <wp:extent cx="245110" cy="209550"/>
                <wp:effectExtent l="54610" t="57150" r="55880" b="50800"/>
                <wp:wrapNone/>
                <wp:docPr id="421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FB4B3" id="AutoShape_x0020_383" o:spid="_x0000_s1026" style="position:absolute;margin-left:1092.3pt;margin-top:47.5pt;width:19.3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BEAFE" wp14:editId="02480AAF">
                <wp:simplePos x="0" y="0"/>
                <wp:positionH relativeFrom="column">
                  <wp:posOffset>14242415</wp:posOffset>
                </wp:positionH>
                <wp:positionV relativeFrom="paragraph">
                  <wp:posOffset>603250</wp:posOffset>
                </wp:positionV>
                <wp:extent cx="245110" cy="209550"/>
                <wp:effectExtent l="56515" t="57150" r="53975" b="50800"/>
                <wp:wrapNone/>
                <wp:docPr id="420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39342" id="AutoShape_x0020_386" o:spid="_x0000_s1026" style="position:absolute;margin-left:1121.45pt;margin-top:47.5pt;width:19.3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B2FEFE" wp14:editId="35979D19">
                <wp:simplePos x="0" y="0"/>
                <wp:positionH relativeFrom="column">
                  <wp:posOffset>8020685</wp:posOffset>
                </wp:positionH>
                <wp:positionV relativeFrom="paragraph">
                  <wp:posOffset>1106170</wp:posOffset>
                </wp:positionV>
                <wp:extent cx="245110" cy="209550"/>
                <wp:effectExtent l="45085" t="52070" r="52705" b="55880"/>
                <wp:wrapNone/>
                <wp:docPr id="419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F2932" id="AutoShape_x0020_380" o:spid="_x0000_s1026" style="position:absolute;margin-left:631.55pt;margin-top:87.1pt;width:19.3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D459E" wp14:editId="2534194A">
                <wp:simplePos x="0" y="0"/>
                <wp:positionH relativeFrom="column">
                  <wp:posOffset>8380730</wp:posOffset>
                </wp:positionH>
                <wp:positionV relativeFrom="paragraph">
                  <wp:posOffset>1000760</wp:posOffset>
                </wp:positionV>
                <wp:extent cx="245110" cy="209550"/>
                <wp:effectExtent l="49530" t="48260" r="48260" b="46990"/>
                <wp:wrapNone/>
                <wp:docPr id="418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C2C7F" id="AutoShape_x0020_377" o:spid="_x0000_s1026" style="position:absolute;margin-left:659.9pt;margin-top:78.8pt;width:19.3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94953E" wp14:editId="4089ECFC">
                <wp:simplePos x="0" y="0"/>
                <wp:positionH relativeFrom="column">
                  <wp:posOffset>8791575</wp:posOffset>
                </wp:positionH>
                <wp:positionV relativeFrom="paragraph">
                  <wp:posOffset>950595</wp:posOffset>
                </wp:positionV>
                <wp:extent cx="245110" cy="209550"/>
                <wp:effectExtent l="53975" t="48895" r="56515" b="46355"/>
                <wp:wrapNone/>
                <wp:docPr id="417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2528" id="AutoShape_x0020_381" o:spid="_x0000_s1026" style="position:absolute;margin-left:692.25pt;margin-top:74.85pt;width:19.3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2E3301" wp14:editId="6FFAEA48">
                <wp:simplePos x="0" y="0"/>
                <wp:positionH relativeFrom="column">
                  <wp:posOffset>13043535</wp:posOffset>
                </wp:positionH>
                <wp:positionV relativeFrom="paragraph">
                  <wp:posOffset>603250</wp:posOffset>
                </wp:positionV>
                <wp:extent cx="245110" cy="209550"/>
                <wp:effectExtent l="51435" t="57150" r="46355" b="50800"/>
                <wp:wrapNone/>
                <wp:docPr id="416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C318B" id="AutoShape_x0020_382" o:spid="_x0000_s1026" style="position:absolute;margin-left:1027.05pt;margin-top:47.5pt;width:19.3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679225" wp14:editId="2F662DE0">
                <wp:simplePos x="0" y="0"/>
                <wp:positionH relativeFrom="column">
                  <wp:posOffset>13430250</wp:posOffset>
                </wp:positionH>
                <wp:positionV relativeFrom="paragraph">
                  <wp:posOffset>603250</wp:posOffset>
                </wp:positionV>
                <wp:extent cx="245110" cy="209550"/>
                <wp:effectExtent l="57150" t="57150" r="53340" b="50800"/>
                <wp:wrapNone/>
                <wp:docPr id="223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4B80" id="AutoShape_x0020_385" o:spid="_x0000_s1026" style="position:absolute;margin-left:1057.5pt;margin-top:47.5pt;width:19.3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5E54C2" wp14:editId="70C30A79">
                <wp:simplePos x="0" y="0"/>
                <wp:positionH relativeFrom="column">
                  <wp:posOffset>14728190</wp:posOffset>
                </wp:positionH>
                <wp:positionV relativeFrom="paragraph">
                  <wp:posOffset>655320</wp:posOffset>
                </wp:positionV>
                <wp:extent cx="245110" cy="209550"/>
                <wp:effectExtent l="46990" t="45720" r="50800" b="49530"/>
                <wp:wrapNone/>
                <wp:docPr id="222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79190" id="AutoShape_x0020_384" o:spid="_x0000_s1026" style="position:absolute;margin-left:1159.7pt;margin-top:51.6pt;width:19.3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E65C9D" wp14:editId="398047DD">
                <wp:simplePos x="0" y="0"/>
                <wp:positionH relativeFrom="column">
                  <wp:posOffset>9171305</wp:posOffset>
                </wp:positionH>
                <wp:positionV relativeFrom="paragraph">
                  <wp:posOffset>896620</wp:posOffset>
                </wp:positionV>
                <wp:extent cx="245110" cy="209550"/>
                <wp:effectExtent l="52705" t="45720" r="45085" b="49530"/>
                <wp:wrapNone/>
                <wp:docPr id="221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5401E" id="AutoShape_x0020_378" o:spid="_x0000_s1026" style="position:absolute;margin-left:722.15pt;margin-top:70.6pt;width:19.3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7BA71B" wp14:editId="55EB9F4A">
                <wp:simplePos x="0" y="0"/>
                <wp:positionH relativeFrom="column">
                  <wp:posOffset>9556115</wp:posOffset>
                </wp:positionH>
                <wp:positionV relativeFrom="paragraph">
                  <wp:posOffset>831850</wp:posOffset>
                </wp:positionV>
                <wp:extent cx="245110" cy="209550"/>
                <wp:effectExtent l="56515" t="57150" r="53975" b="50800"/>
                <wp:wrapNone/>
                <wp:docPr id="22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65608" id="AutoShape_x0020_379" o:spid="_x0000_s1026" style="position:absolute;margin-left:752.45pt;margin-top:65.5pt;width:19.3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0F1585" wp14:editId="32070A8D">
                <wp:simplePos x="0" y="0"/>
                <wp:positionH relativeFrom="column">
                  <wp:posOffset>7606665</wp:posOffset>
                </wp:positionH>
                <wp:positionV relativeFrom="paragraph">
                  <wp:posOffset>1210310</wp:posOffset>
                </wp:positionV>
                <wp:extent cx="245110" cy="209550"/>
                <wp:effectExtent l="50165" t="54610" r="47625" b="53340"/>
                <wp:wrapNone/>
                <wp:docPr id="21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AD26" id="AutoShape_x0020_89" o:spid="_x0000_s1026" style="position:absolute;margin-left:598.95pt;margin-top:95.3pt;width:19.3pt;height:1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110,209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" path="m0,80041l93624,80041,122555,,151486,80041,245110,80041,169366,129508,198298,209549,122555,160081,46812,209549,75744,129508,,80041xe" fillcolor="yellow" strokeweight=".25pt">
                <v:stroke joinstyle="miter"/>
                <v:path o:connecttype="custom" o:connectlocs="0,80041;93624,80041;122555,0;151486,80041;245110,80041;169366,129508;198298,209549;122555,160081;46812,209549;75744,129508;0,80041" o:connectangles="0,0,0,0,0,0,0,0,0,0,0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6CB98361" wp14:editId="3789E995">
                <wp:simplePos x="0" y="0"/>
                <wp:positionH relativeFrom="page">
                  <wp:posOffset>16662400</wp:posOffset>
                </wp:positionH>
                <wp:positionV relativeFrom="paragraph">
                  <wp:posOffset>5657850</wp:posOffset>
                </wp:positionV>
                <wp:extent cx="4057650" cy="3543300"/>
                <wp:effectExtent l="0" t="6350" r="6350" b="6350"/>
                <wp:wrapNone/>
                <wp:docPr id="2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CD3E33" w14:textId="77777777" w:rsidR="00317877" w:rsidRPr="00744756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</w:rPr>
                            </w:pPr>
                            <w:r w:rsidRPr="00744756"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</w:rPr>
                              <w:t>Événements à venir</w:t>
                            </w:r>
                          </w:p>
                          <w:p w14:paraId="31D7FFDF" w14:textId="77777777" w:rsidR="00317877" w:rsidRPr="00744756" w:rsidRDefault="00317877">
                            <w:pPr>
                              <w:widowControl w:val="0"/>
                              <w:spacing w:line="5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</w:rPr>
                            </w:pPr>
                            <w:r w:rsidRPr="00744756">
                              <w:rPr>
                                <w:b/>
                                <w:bCs/>
                              </w:rPr>
                              <w:t xml:space="preserve">•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Volutpat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mos at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neque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nulla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lobortis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dig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nissim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conventio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467FE394" w14:textId="77777777" w:rsidR="00317877" w:rsidRDefault="00317877">
                            <w:pPr>
                              <w:widowControl w:val="0"/>
                              <w:tabs>
                                <w:tab w:val="left" w:pos="174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adsum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multo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commoveo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quibus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premo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tamen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huic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. </w:t>
                            </w:r>
                          </w:p>
                          <w:p w14:paraId="334A8F3D" w14:textId="77777777" w:rsidR="00317877" w:rsidRPr="00744756" w:rsidRDefault="00317877">
                            <w:pPr>
                              <w:widowControl w:val="0"/>
                              <w:tabs>
                                <w:tab w:val="left" w:pos="174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Occuro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 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luxor</w:t>
                            </w:r>
                            <w:proofErr w:type="spellEnd"/>
                            <w:proofErr w:type="gram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dolore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ut at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praemitto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opto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si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sudo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opes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feugiat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iriure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validu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4E65F545" w14:textId="77777777" w:rsidR="00317877" w:rsidRPr="00744756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14:paraId="387F374D" w14:textId="77777777" w:rsidR="00317877" w:rsidRPr="00744756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</w:rPr>
                            </w:pPr>
                            <w:r w:rsidRPr="00744756">
                              <w:rPr>
                                <w:b/>
                                <w:bCs/>
                              </w:rPr>
                              <w:t xml:space="preserve">•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Feugait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in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obruo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quae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ingenium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tristique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elit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vel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natu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meus.</w:t>
                            </w:r>
                          </w:p>
                          <w:p w14:paraId="037959A5" w14:textId="77777777" w:rsidR="00317877" w:rsidRPr="00744756" w:rsidRDefault="00317877">
                            <w:pPr>
                              <w:widowControl w:val="0"/>
                              <w:spacing w:line="320" w:lineRule="exact"/>
                              <w:ind w:firstLine="175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Sino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lenis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vulputate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valetudo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ille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abbas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cogo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saluto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quod, esse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illum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letatio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conventio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6170CC28" w14:textId="77777777" w:rsidR="00317877" w:rsidRDefault="00317877">
                            <w:pPr>
                              <w:widowControl w:val="0"/>
                              <w:spacing w:line="320" w:lineRule="exact"/>
                              <w:ind w:firstLine="175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Letalis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iustum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transverbero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bene, erat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modo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serp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3F5503BB" w14:textId="77777777" w:rsidR="00317877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14:paraId="3B7CF7AC" w14:textId="77777777" w:rsidR="00317877" w:rsidRPr="00DE0E9A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</w:rPr>
                            </w:pPr>
                            <w:r w:rsidRPr="00DE0E9A">
                              <w:rPr>
                                <w:b/>
                                <w:bCs/>
                              </w:rPr>
                              <w:t xml:space="preserve">•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Molior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torqueo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capio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velit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loquor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aptent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 ut erat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feugiat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E0E9A">
                              <w:rPr>
                                <w:b/>
                                <w:bCs/>
                              </w:rPr>
                              <w:t>pneum</w:t>
                            </w:r>
                            <w:proofErr w:type="spellEnd"/>
                            <w:r w:rsidRPr="00DE0E9A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44365A0D" w14:textId="77777777" w:rsidR="00317877" w:rsidRPr="00744756" w:rsidRDefault="00317877">
                            <w:pPr>
                              <w:widowControl w:val="0"/>
                              <w:tabs>
                                <w:tab w:val="left" w:pos="174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DE0E9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ab/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Delenit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abdo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esse</w:t>
                            </w:r>
                            <w:r w:rsidR="00B968E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3009DC" wp14:editId="66F72525">
                                  <wp:extent cx="2706370" cy="2389505"/>
                                  <wp:effectExtent l="19050" t="0" r="0" b="0"/>
                                  <wp:docPr id="25" name="Image 25" descr="LogoEl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El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370" cy="238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quia, te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huic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.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Ratis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neque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ymo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venio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illum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pala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damnum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pneum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. </w:t>
                            </w:r>
                          </w:p>
                          <w:p w14:paraId="74297305" w14:textId="77777777" w:rsidR="00317877" w:rsidRPr="00744756" w:rsidRDefault="00317877">
                            <w:pPr>
                              <w:widowControl w:val="0"/>
                              <w:tabs>
                                <w:tab w:val="left" w:pos="174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ab/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Aptent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nulla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aliquip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camur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ut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consequat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aptent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nisl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in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voco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olior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torqueo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capio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752E7FE6" w14:textId="77777777" w:rsidR="00317877" w:rsidRPr="00744756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14:paraId="13ED88C7" w14:textId="77777777" w:rsidR="00317877" w:rsidRPr="00744756" w:rsidRDefault="0031787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</w:rPr>
                            </w:pPr>
                            <w:r w:rsidRPr="00744756">
                              <w:rPr>
                                <w:b/>
                                <w:bCs/>
                              </w:rPr>
                              <w:t xml:space="preserve">•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Lorem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vicis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praesent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erat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feugait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b/>
                                <w:bCs/>
                              </w:rPr>
                              <w:t>dolor</w:t>
                            </w:r>
                            <w:proofErr w:type="spellEnd"/>
                            <w:r w:rsidRPr="00744756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AA4F544" w14:textId="77777777" w:rsidR="00317877" w:rsidRPr="00744756" w:rsidRDefault="00317877">
                            <w:pPr>
                              <w:widowControl w:val="0"/>
                              <w:spacing w:line="320" w:lineRule="exact"/>
                              <w:ind w:firstLine="175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Adipiscing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magna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jumentum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velit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iriure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volutpat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mos at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neque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nulla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lobortis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dignissi</w:t>
                            </w:r>
                            <w:proofErr w:type="spellEnd"/>
                            <w:r w:rsidRPr="00744756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14:paraId="4561E34E" w14:textId="77777777" w:rsidR="00317877" w:rsidRDefault="00317877">
                            <w:pPr>
                              <w:widowControl w:val="0"/>
                              <w:spacing w:line="320" w:lineRule="exact"/>
                              <w:ind w:firstLine="175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conventio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torqueo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acsi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roto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modol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etalis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iustum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transverbero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bene,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8361" id="Text_x0020_Box_x0020_30" o:spid="_x0000_s1064" type="#_x0000_t202" style="position:absolute;left:0;text-align:left;margin-left:1312pt;margin-top:445.5pt;width:319.5pt;height:279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" filled="f" fillcolor="#fffffe" stroked="f" strokecolor="#212120">
                <v:shadow color="#dcd6d4" opacity="49150f"/>
                <v:textbox inset="2.88pt,2.88pt,2.88pt,2.88pt">
                  <w:txbxContent>
                    <w:p w14:paraId="59CD3E33" w14:textId="77777777" w:rsidR="00317877" w:rsidRPr="00744756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</w:rPr>
                      </w:pPr>
                      <w:r w:rsidRPr="00744756"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</w:rPr>
                        <w:t>Événements à venir</w:t>
                      </w:r>
                    </w:p>
                    <w:p w14:paraId="31D7FFDF" w14:textId="77777777" w:rsidR="00317877" w:rsidRPr="00744756" w:rsidRDefault="00317877">
                      <w:pPr>
                        <w:widowControl w:val="0"/>
                        <w:spacing w:line="52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</w:rPr>
                      </w:pPr>
                      <w:r w:rsidRPr="00744756">
                        <w:rPr>
                          <w:b/>
                          <w:bCs/>
                        </w:rPr>
                        <w:t xml:space="preserve">•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Volutpat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mos at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neque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nulla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lobortis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dig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nissim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conventio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467FE394" w14:textId="77777777" w:rsidR="00317877" w:rsidRDefault="00317877">
                      <w:pPr>
                        <w:widowControl w:val="0"/>
                        <w:tabs>
                          <w:tab w:val="left" w:pos="174"/>
                        </w:tabs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neo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velit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adsum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odio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multo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commoveo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quibus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premo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tamen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erat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huic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. </w:t>
                      </w:r>
                    </w:p>
                    <w:p w14:paraId="334A8F3D" w14:textId="77777777" w:rsidR="00317877" w:rsidRPr="00744756" w:rsidRDefault="00317877">
                      <w:pPr>
                        <w:widowControl w:val="0"/>
                        <w:tabs>
                          <w:tab w:val="left" w:pos="174"/>
                        </w:tabs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ab/>
                      </w:r>
                      <w:proofErr w:type="spellStart"/>
                      <w:proofErr w:type="gram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Occuro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 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luxor</w:t>
                      </w:r>
                      <w:proofErr w:type="spellEnd"/>
                      <w:proofErr w:type="gram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dolore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ut at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praemitto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opto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si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sudo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opes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feugiat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iriure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validu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.</w:t>
                      </w:r>
                    </w:p>
                    <w:p w14:paraId="4E65F545" w14:textId="77777777" w:rsidR="00317877" w:rsidRPr="00744756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14:paraId="387F374D" w14:textId="77777777" w:rsidR="00317877" w:rsidRPr="00744756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</w:rPr>
                      </w:pPr>
                      <w:r w:rsidRPr="00744756">
                        <w:rPr>
                          <w:b/>
                          <w:bCs/>
                        </w:rPr>
                        <w:t xml:space="preserve">•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Feugait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in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obruo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quae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ingenium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tristique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elit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vel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natu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meus.</w:t>
                      </w:r>
                    </w:p>
                    <w:p w14:paraId="037959A5" w14:textId="77777777" w:rsidR="00317877" w:rsidRPr="00744756" w:rsidRDefault="00317877">
                      <w:pPr>
                        <w:widowControl w:val="0"/>
                        <w:spacing w:line="320" w:lineRule="exact"/>
                        <w:ind w:firstLine="175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Sino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lenis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vulputate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valetudo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ille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abbas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cogo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saluto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quod, esse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illum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letatio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conventio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.</w:t>
                      </w:r>
                    </w:p>
                    <w:p w14:paraId="6170CC28" w14:textId="77777777" w:rsidR="00317877" w:rsidRDefault="00317877">
                      <w:pPr>
                        <w:widowControl w:val="0"/>
                        <w:spacing w:line="320" w:lineRule="exact"/>
                        <w:ind w:firstLine="175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Letalis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nibh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iustum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transverbero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bene, erat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vulputate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dolore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modo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dolor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serp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.</w:t>
                      </w:r>
                    </w:p>
                    <w:p w14:paraId="3F5503BB" w14:textId="77777777" w:rsidR="00317877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14:paraId="3B7CF7AC" w14:textId="77777777" w:rsidR="00317877" w:rsidRPr="00DE0E9A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</w:rPr>
                      </w:pPr>
                      <w:r w:rsidRPr="00DE0E9A">
                        <w:rPr>
                          <w:b/>
                          <w:bCs/>
                        </w:rPr>
                        <w:t xml:space="preserve">•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Molior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torqueo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capio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velit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loquor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aptent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 ut erat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feugiat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E0E9A">
                        <w:rPr>
                          <w:b/>
                          <w:bCs/>
                        </w:rPr>
                        <w:t>pneum</w:t>
                      </w:r>
                      <w:proofErr w:type="spellEnd"/>
                      <w:r w:rsidRPr="00DE0E9A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44365A0D" w14:textId="77777777" w:rsidR="00317877" w:rsidRPr="00744756" w:rsidRDefault="00317877">
                      <w:pPr>
                        <w:widowControl w:val="0"/>
                        <w:tabs>
                          <w:tab w:val="left" w:pos="174"/>
                        </w:tabs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DE0E9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ab/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Delenit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abdo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esse</w:t>
                      </w:r>
                      <w:r w:rsidR="00B968E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3009DC" wp14:editId="66F72525">
                            <wp:extent cx="2706370" cy="2389505"/>
                            <wp:effectExtent l="19050" t="0" r="0" b="0"/>
                            <wp:docPr id="25" name="Image 25" descr="LogoEl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El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370" cy="238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quia, te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huic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.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Ratis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neque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ymo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venio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illum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pala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damnum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pneum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. </w:t>
                      </w:r>
                    </w:p>
                    <w:p w14:paraId="74297305" w14:textId="77777777" w:rsidR="00317877" w:rsidRPr="00744756" w:rsidRDefault="00317877">
                      <w:pPr>
                        <w:widowControl w:val="0"/>
                        <w:tabs>
                          <w:tab w:val="left" w:pos="174"/>
                        </w:tabs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ab/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Aptent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nulla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aliquip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camur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ut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consequat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aptent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nisl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in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voco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olior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torqueo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capio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.</w:t>
                      </w:r>
                    </w:p>
                    <w:p w14:paraId="752E7FE6" w14:textId="77777777" w:rsidR="00317877" w:rsidRPr="00744756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14:paraId="13ED88C7" w14:textId="77777777" w:rsidR="00317877" w:rsidRPr="00744756" w:rsidRDefault="0031787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</w:rPr>
                      </w:pPr>
                      <w:r w:rsidRPr="00744756">
                        <w:rPr>
                          <w:b/>
                          <w:bCs/>
                        </w:rPr>
                        <w:t xml:space="preserve">•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Lorem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vicis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praesent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erat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feugait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b/>
                          <w:bCs/>
                        </w:rPr>
                        <w:t>dolor</w:t>
                      </w:r>
                      <w:proofErr w:type="spellEnd"/>
                      <w:r w:rsidRPr="00744756">
                        <w:rPr>
                          <w:b/>
                          <w:bCs/>
                        </w:rPr>
                        <w:t>.</w:t>
                      </w:r>
                    </w:p>
                    <w:p w14:paraId="1AA4F544" w14:textId="77777777" w:rsidR="00317877" w:rsidRPr="00744756" w:rsidRDefault="00317877">
                      <w:pPr>
                        <w:widowControl w:val="0"/>
                        <w:spacing w:line="320" w:lineRule="exact"/>
                        <w:ind w:firstLine="175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Adipiscing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magna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jumentum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velit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iriure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volutpat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mos at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neque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nulla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lobortis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dignissi</w:t>
                      </w:r>
                      <w:proofErr w:type="spellEnd"/>
                      <w:r w:rsidRPr="00744756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ab/>
                      </w:r>
                    </w:p>
                    <w:p w14:paraId="4561E34E" w14:textId="77777777" w:rsidR="00317877" w:rsidRDefault="00317877">
                      <w:pPr>
                        <w:widowControl w:val="0"/>
                        <w:spacing w:line="320" w:lineRule="exact"/>
                        <w:ind w:firstLine="175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conventio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torqueo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acsi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roto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modol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etalis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nibh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iustum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transverbero</w:t>
                      </w:r>
                      <w:proofErr w:type="spellEnd"/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bene, erat.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="00D61C81">
        <w:t>juyjuju</w:t>
      </w:r>
      <w:proofErr w:type="spellEnd"/>
      <w:proofErr w:type="gramEnd"/>
    </w:p>
    <w:p w14:paraId="70743F97" w14:textId="44AAD2C3" w:rsidR="00D61C81" w:rsidRPr="00D61C81" w:rsidRDefault="00A84143" w:rsidP="00D61C81"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5AF10B28" wp14:editId="1D59B540">
                <wp:simplePos x="0" y="0"/>
                <wp:positionH relativeFrom="page">
                  <wp:posOffset>231820</wp:posOffset>
                </wp:positionH>
                <wp:positionV relativeFrom="paragraph">
                  <wp:posOffset>76021</wp:posOffset>
                </wp:positionV>
                <wp:extent cx="7480300" cy="929819"/>
                <wp:effectExtent l="0" t="0" r="12700" b="10160"/>
                <wp:wrapNone/>
                <wp:docPr id="4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929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96257E" w14:textId="58308FA8" w:rsidR="00317877" w:rsidRPr="00634F1E" w:rsidRDefault="00634F1E" w:rsidP="00086728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Un personnage emblématique du moment</w:t>
                            </w:r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/un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personaggio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emblematico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del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momento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/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Eine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symbolische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Person des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Momentes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10B28" id="Text_x0020_Box_x0020_34" o:spid="_x0000_s1065" type="#_x0000_t202" style="position:absolute;margin-left:18.25pt;margin-top:6pt;width:589pt;height:73.2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" filled="f" fillcolor="#fffffe" stroked="f" strokecolor="#212120">
                <v:shadow color="#dcd6d4" opacity="49150f"/>
                <v:textbox inset="2.88pt,2.88pt,2.88pt,2.88pt">
                  <w:txbxContent>
                    <w:p w14:paraId="4D96257E" w14:textId="58308FA8" w:rsidR="00317877" w:rsidRPr="00634F1E" w:rsidRDefault="00634F1E" w:rsidP="00086728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Un personnage emblématique du moment</w:t>
                      </w:r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/un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personaggio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emblematico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del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momento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/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Eine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symbolische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Person des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Momentes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B87EF7" w14:textId="7BD86FB3" w:rsidR="00D61C81" w:rsidRPr="00D61C81" w:rsidRDefault="00D61C81" w:rsidP="00D61C81"/>
    <w:p w14:paraId="5EEB8DFD" w14:textId="75A5BC2F" w:rsidR="00D61C81" w:rsidRPr="00D61C81" w:rsidRDefault="00D61C81" w:rsidP="00D61C81"/>
    <w:p w14:paraId="0DB30EF6" w14:textId="06DE5538" w:rsidR="00D61C81" w:rsidRPr="00D61C81" w:rsidRDefault="00D61C81" w:rsidP="00D61C81"/>
    <w:p w14:paraId="2951A3FF" w14:textId="37190E4C" w:rsidR="00D61C81" w:rsidRPr="00D61C81" w:rsidRDefault="00D61C81" w:rsidP="00D61C81"/>
    <w:p w14:paraId="3C0D430E" w14:textId="57465D6A" w:rsidR="00D61C81" w:rsidRPr="00D61C81" w:rsidRDefault="00A84143" w:rsidP="00D61C81">
      <w:r>
        <w:rPr>
          <w:rFonts w:ascii="Calibri" w:hAnsi="Calibr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6906FA27" wp14:editId="3A85C0BA">
                <wp:simplePos x="0" y="0"/>
                <wp:positionH relativeFrom="page">
                  <wp:posOffset>13123469</wp:posOffset>
                </wp:positionH>
                <wp:positionV relativeFrom="paragraph">
                  <wp:posOffset>60908</wp:posOffset>
                </wp:positionV>
                <wp:extent cx="2114550" cy="1700581"/>
                <wp:effectExtent l="0" t="0" r="0" b="1270"/>
                <wp:wrapNone/>
                <wp:docPr id="2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00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DB1FC2" w14:textId="2AEB2063" w:rsidR="000B3AF8" w:rsidRPr="000B3AF8" w:rsidRDefault="00317877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</w:pPr>
                            <w:r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>Dans ce numéro</w:t>
                            </w:r>
                            <w:r w:rsid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 xml:space="preserve"> / </w:t>
                            </w:r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 xml:space="preserve">In </w:t>
                            </w:r>
                            <w:proofErr w:type="spellStart"/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>dieser</w:t>
                            </w:r>
                            <w:proofErr w:type="spellEnd"/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>Ausgabe</w:t>
                            </w:r>
                            <w:proofErr w:type="spellEnd"/>
                            <w:r w:rsid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 xml:space="preserve"> / </w:t>
                            </w:r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 xml:space="preserve">In </w:t>
                            </w:r>
                            <w:proofErr w:type="spellStart"/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>questo</w:t>
                            </w:r>
                            <w:proofErr w:type="spellEnd"/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B3AF8" w:rsidRPr="000B3AF8">
                              <w:rPr>
                                <w:rFonts w:ascii="Calibri" w:hAnsi="Calibri" w:cs="Arial"/>
                                <w:b/>
                                <w:color w:val="auto"/>
                                <w:spacing w:val="8"/>
                                <w:sz w:val="22"/>
                                <w:szCs w:val="36"/>
                              </w:rPr>
                              <w:t>numero</w:t>
                            </w:r>
                            <w:proofErr w:type="spellEnd"/>
                          </w:p>
                          <w:p w14:paraId="3B2F041E" w14:textId="58782257" w:rsidR="00317877" w:rsidRPr="00135B8A" w:rsidRDefault="0093114B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blablabla</w:t>
                            </w:r>
                            <w:proofErr w:type="gramEnd"/>
                            <w:r w:rsidR="00317877" w:rsidRPr="00135B8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 w:rsidR="00317877" w:rsidRPr="00135B8A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P.1</w:t>
                            </w:r>
                          </w:p>
                          <w:p w14:paraId="15BDB5AA" w14:textId="51256A44" w:rsidR="00317877" w:rsidRPr="00135B8A" w:rsidRDefault="0093114B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blablabla</w:t>
                            </w:r>
                            <w:proofErr w:type="gramEnd"/>
                            <w:r w:rsidR="00317877" w:rsidRPr="00135B8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7877" w:rsidRPr="00135B8A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P.2</w:t>
                            </w:r>
                          </w:p>
                          <w:p w14:paraId="29EEE82B" w14:textId="4A8197F3" w:rsidR="00317877" w:rsidRPr="00135B8A" w:rsidRDefault="0093114B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blablazbla</w:t>
                            </w:r>
                            <w:proofErr w:type="spellEnd"/>
                            <w:proofErr w:type="gramEnd"/>
                            <w:r w:rsidR="00317877" w:rsidRPr="00135B8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7877" w:rsidRPr="00135B8A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P.3</w:t>
                            </w:r>
                          </w:p>
                          <w:p w14:paraId="4D4D6FF2" w14:textId="76947DA4" w:rsidR="00317877" w:rsidRPr="00135B8A" w:rsidRDefault="0093114B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blablabla</w:t>
                            </w:r>
                            <w:proofErr w:type="gramEnd"/>
                            <w:r w:rsidR="00317877" w:rsidRPr="00135B8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7877" w:rsidRPr="00135B8A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P.4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6FA27" id="Text_x0020_Box_x0020_39" o:spid="_x0000_s1066" type="#_x0000_t202" style="position:absolute;margin-left:1033.35pt;margin-top:4.8pt;width:166.5pt;height:133.9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" filled="f" fillcolor="#fffffe" stroked="f" strokecolor="#212120">
                <v:shadow color="#dcd6d4" opacity="49150f"/>
                <v:textbox inset="2.88pt,2.88pt,2.88pt,2.88pt">
                  <w:txbxContent>
                    <w:p w14:paraId="1ADB1FC2" w14:textId="2AEB2063" w:rsidR="000B3AF8" w:rsidRPr="000B3AF8" w:rsidRDefault="00317877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</w:pPr>
                      <w:r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>Dans ce numéro</w:t>
                      </w:r>
                      <w:r w:rsid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 xml:space="preserve"> / </w:t>
                      </w:r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 xml:space="preserve">In </w:t>
                      </w:r>
                      <w:proofErr w:type="spellStart"/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>dieser</w:t>
                      </w:r>
                      <w:proofErr w:type="spellEnd"/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 xml:space="preserve"> </w:t>
                      </w:r>
                      <w:proofErr w:type="spellStart"/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>Ausgabe</w:t>
                      </w:r>
                      <w:proofErr w:type="spellEnd"/>
                      <w:r w:rsid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 xml:space="preserve"> / </w:t>
                      </w:r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 xml:space="preserve">In </w:t>
                      </w:r>
                      <w:proofErr w:type="spellStart"/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>questo</w:t>
                      </w:r>
                      <w:proofErr w:type="spellEnd"/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 xml:space="preserve"> </w:t>
                      </w:r>
                      <w:proofErr w:type="spellStart"/>
                      <w:r w:rsidR="000B3AF8" w:rsidRPr="000B3AF8">
                        <w:rPr>
                          <w:rFonts w:ascii="Calibri" w:hAnsi="Calibri" w:cs="Arial"/>
                          <w:b/>
                          <w:color w:val="auto"/>
                          <w:spacing w:val="8"/>
                          <w:sz w:val="22"/>
                          <w:szCs w:val="36"/>
                        </w:rPr>
                        <w:t>numero</w:t>
                      </w:r>
                      <w:proofErr w:type="spellEnd"/>
                    </w:p>
                    <w:p w14:paraId="3B2F041E" w14:textId="58782257" w:rsidR="00317877" w:rsidRPr="00135B8A" w:rsidRDefault="0093114B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blablabla</w:t>
                      </w:r>
                      <w:proofErr w:type="gramEnd"/>
                      <w:r w:rsidR="00317877" w:rsidRPr="00135B8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 </w:t>
                      </w:r>
                      <w:r w:rsidR="00317877" w:rsidRPr="00135B8A">
                        <w:rPr>
                          <w:rFonts w:ascii="Calibri" w:hAnsi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P.1</w:t>
                      </w:r>
                    </w:p>
                    <w:p w14:paraId="15BDB5AA" w14:textId="51256A44" w:rsidR="00317877" w:rsidRPr="00135B8A" w:rsidRDefault="0093114B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blablabla</w:t>
                      </w:r>
                      <w:proofErr w:type="gramEnd"/>
                      <w:r w:rsidR="00317877" w:rsidRPr="00135B8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317877" w:rsidRPr="00135B8A">
                        <w:rPr>
                          <w:rFonts w:ascii="Calibri" w:hAnsi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P.2</w:t>
                      </w:r>
                    </w:p>
                    <w:p w14:paraId="29EEE82B" w14:textId="4A8197F3" w:rsidR="00317877" w:rsidRPr="00135B8A" w:rsidRDefault="0093114B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blablazbla</w:t>
                      </w:r>
                      <w:proofErr w:type="spellEnd"/>
                      <w:proofErr w:type="gramEnd"/>
                      <w:r w:rsidR="00317877" w:rsidRPr="00135B8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317877" w:rsidRPr="00135B8A">
                        <w:rPr>
                          <w:rFonts w:ascii="Calibri" w:hAnsi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P.3</w:t>
                      </w:r>
                    </w:p>
                    <w:p w14:paraId="4D4D6FF2" w14:textId="76947DA4" w:rsidR="00317877" w:rsidRPr="00135B8A" w:rsidRDefault="0093114B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blablabla</w:t>
                      </w:r>
                      <w:proofErr w:type="gramEnd"/>
                      <w:r w:rsidR="00317877" w:rsidRPr="00135B8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317877" w:rsidRPr="00135B8A">
                        <w:rPr>
                          <w:rFonts w:ascii="Calibri" w:hAnsi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P.4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D24C9F" w14:textId="690B96D9" w:rsidR="00D61C81" w:rsidRPr="00D61C81" w:rsidRDefault="00D61C81" w:rsidP="00D61C81"/>
    <w:p w14:paraId="15D2561E" w14:textId="3FCCDE2B" w:rsidR="00D61C81" w:rsidRPr="00D61C81" w:rsidRDefault="00A87CE4" w:rsidP="00AF4BB7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652E34E" wp14:editId="0D5B46C0">
                <wp:simplePos x="0" y="0"/>
                <wp:positionH relativeFrom="column">
                  <wp:posOffset>1844675</wp:posOffset>
                </wp:positionH>
                <wp:positionV relativeFrom="paragraph">
                  <wp:posOffset>102870</wp:posOffset>
                </wp:positionV>
                <wp:extent cx="5407025" cy="353758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025" cy="353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B4466" w14:textId="77777777" w:rsidR="00A87CE4" w:rsidRPr="00A87CE4" w:rsidRDefault="00A87CE4" w:rsidP="00A87CE4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Votre texte / il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vostro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testo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/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Ihr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E34E" id="Zone_x0020_de_x0020_texte_x0020_16" o:spid="_x0000_s1067" type="#_x0000_t202" style="position:absolute;left:0;text-align:left;margin-left:145.25pt;margin-top:8.1pt;width:425.75pt;height:278.5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" filled="f" stroked="f">
                <v:textbox>
                  <w:txbxContent>
                    <w:p w14:paraId="38BB4466" w14:textId="77777777" w:rsidR="00A87CE4" w:rsidRPr="00A87CE4" w:rsidRDefault="00A87CE4" w:rsidP="00A87CE4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Votre texte / il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vostro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testo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/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Ihr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3E7505" w14:textId="547159A5" w:rsidR="008D5838" w:rsidRDefault="00A87CE4" w:rsidP="00AF4BB7">
      <w:pPr>
        <w:jc w:val="both"/>
        <w:rPr>
          <w:rFonts w:ascii="Calibri" w:hAnsi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714168F" wp14:editId="13D3ACDB">
                <wp:simplePos x="0" y="0"/>
                <wp:positionH relativeFrom="column">
                  <wp:posOffset>9989820</wp:posOffset>
                </wp:positionH>
                <wp:positionV relativeFrom="paragraph">
                  <wp:posOffset>5782945</wp:posOffset>
                </wp:positionV>
                <wp:extent cx="3124200" cy="1940560"/>
                <wp:effectExtent l="0" t="0" r="0" b="0"/>
                <wp:wrapSquare wrapText="bothSides"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4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2ECDB" w14:textId="1F05B745" w:rsidR="00634F1E" w:rsidRPr="00A87CE4" w:rsidRDefault="00634F1E">
                            <w:pPr>
                              <w:rPr>
                                <w:rFonts w:ascii="Helvetica" w:hAnsi="Helvetica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</w:rPr>
                              <w:t>Comment les autres nous voient. Reprise de l’activité O4</w:t>
                            </w:r>
                          </w:p>
                          <w:p w14:paraId="014BEFE7" w14:textId="2A7F2D12" w:rsidR="00A87CE4" w:rsidRPr="00A87CE4" w:rsidRDefault="00A87CE4">
                            <w:pPr>
                              <w:rPr>
                                <w:rFonts w:ascii="Helvetica" w:hAnsi="Helvetica"/>
                              </w:rPr>
                            </w:pPr>
                            <w:proofErr w:type="gramStart"/>
                            <w:r w:rsidRPr="00A87CE4">
                              <w:rPr>
                                <w:rFonts w:ascii="Helvetica" w:hAnsi="Helvetica"/>
                              </w:rPr>
                              <w:t>come</w:t>
                            </w:r>
                            <w:proofErr w:type="gram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gli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altri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ci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vedono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A87CE4">
                              <w:rPr>
                                <w:rFonts w:ascii="Helvetica" w:hAnsi="Helvetica"/>
                              </w:rPr>
                              <w:t>ripresa</w:t>
                            </w:r>
                            <w:proofErr w:type="spellEnd"/>
                            <w:proofErr w:type="gram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dell'attività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O4</w:t>
                            </w:r>
                          </w:p>
                          <w:p w14:paraId="6FC932B9" w14:textId="71844590" w:rsidR="00A87CE4" w:rsidRPr="00A87CE4" w:rsidRDefault="00A87CE4">
                            <w:pPr>
                              <w:rPr>
                                <w:rFonts w:ascii="Helvetica" w:hAnsi="Helvetica"/>
                              </w:rPr>
                            </w:pP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Wie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sehen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andere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uns.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Aufschwung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der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Tätigkeit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O4</w:t>
                            </w:r>
                          </w:p>
                          <w:p w14:paraId="6AA262D6" w14:textId="77777777" w:rsidR="00634F1E" w:rsidRPr="00A87CE4" w:rsidRDefault="00634F1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72B68EDF" w14:textId="6093E6C3" w:rsidR="00634F1E" w:rsidRPr="00A87CE4" w:rsidRDefault="00634F1E">
                            <w:pPr>
                              <w:rPr>
                                <w:rFonts w:ascii="Helvetica" w:hAnsi="Helvetica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</w:rPr>
                              <w:t>POUR FAIRE UN PEU DE PROPAGANDE</w:t>
                            </w:r>
                          </w:p>
                          <w:p w14:paraId="6BF0D365" w14:textId="28830D93" w:rsidR="00A87CE4" w:rsidRPr="00A87CE4" w:rsidRDefault="00A87CE4">
                            <w:pPr>
                              <w:rPr>
                                <w:rFonts w:ascii="Helvetica" w:hAnsi="Helvetica"/>
                              </w:rPr>
                            </w:pPr>
                            <w:proofErr w:type="gramStart"/>
                            <w:r w:rsidRPr="00A87CE4">
                              <w:rPr>
                                <w:rFonts w:ascii="Helvetica" w:hAnsi="Helvetica"/>
                              </w:rPr>
                              <w:t>per</w:t>
                            </w:r>
                            <w:proofErr w:type="gram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fare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un poco di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propaganda</w:t>
                            </w:r>
                            <w:proofErr w:type="spellEnd"/>
                          </w:p>
                          <w:p w14:paraId="46AC851D" w14:textId="455DAC9D" w:rsidR="00A87CE4" w:rsidRPr="00A87CE4" w:rsidRDefault="00A87CE4">
                            <w:pPr>
                              <w:rPr>
                                <w:rFonts w:ascii="Helvetica" w:hAnsi="Helvetica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</w:rPr>
                              <w:t xml:space="preserve">Um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ein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wenig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Propaganda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zu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</w:rPr>
                              <w:t>machen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168F" id="Zone_x0020_de_x0020_texte_x0020_473" o:spid="_x0000_s1068" type="#_x0000_t202" style="position:absolute;left:0;text-align:left;margin-left:786.6pt;margin-top:455.35pt;width:246pt;height:152.8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" filled="f" stroked="f">
                <v:textbox>
                  <w:txbxContent>
                    <w:p w14:paraId="6432ECDB" w14:textId="1F05B745" w:rsidR="00634F1E" w:rsidRPr="00A87CE4" w:rsidRDefault="00634F1E">
                      <w:pPr>
                        <w:rPr>
                          <w:rFonts w:ascii="Helvetica" w:hAnsi="Helvetica"/>
                        </w:rPr>
                      </w:pPr>
                      <w:r w:rsidRPr="00A87CE4">
                        <w:rPr>
                          <w:rFonts w:ascii="Helvetica" w:hAnsi="Helvetica"/>
                        </w:rPr>
                        <w:t>Comment les autres nous voient. Reprise de l’activité O4</w:t>
                      </w:r>
                    </w:p>
                    <w:p w14:paraId="014BEFE7" w14:textId="2A7F2D12" w:rsidR="00A87CE4" w:rsidRPr="00A87CE4" w:rsidRDefault="00A87CE4">
                      <w:pPr>
                        <w:rPr>
                          <w:rFonts w:ascii="Helvetica" w:hAnsi="Helvetica"/>
                        </w:rPr>
                      </w:pPr>
                      <w:proofErr w:type="gramStart"/>
                      <w:r w:rsidRPr="00A87CE4">
                        <w:rPr>
                          <w:rFonts w:ascii="Helvetica" w:hAnsi="Helvetica"/>
                        </w:rPr>
                        <w:t>come</w:t>
                      </w:r>
                      <w:proofErr w:type="gram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gli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altri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ci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vedono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. </w:t>
                      </w:r>
                      <w:proofErr w:type="spellStart"/>
                      <w:proofErr w:type="gramStart"/>
                      <w:r w:rsidRPr="00A87CE4">
                        <w:rPr>
                          <w:rFonts w:ascii="Helvetica" w:hAnsi="Helvetica"/>
                        </w:rPr>
                        <w:t>ripresa</w:t>
                      </w:r>
                      <w:proofErr w:type="spellEnd"/>
                      <w:proofErr w:type="gram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dell'attività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O4</w:t>
                      </w:r>
                    </w:p>
                    <w:p w14:paraId="6FC932B9" w14:textId="71844590" w:rsidR="00A87CE4" w:rsidRPr="00A87CE4" w:rsidRDefault="00A87CE4">
                      <w:pPr>
                        <w:rPr>
                          <w:rFonts w:ascii="Helvetica" w:hAnsi="Helvetica"/>
                        </w:rPr>
                      </w:pP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Wie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sehen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andere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uns.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Aufschwung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der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Tätigkeit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O4</w:t>
                      </w:r>
                    </w:p>
                    <w:p w14:paraId="6AA262D6" w14:textId="77777777" w:rsidR="00634F1E" w:rsidRPr="00A87CE4" w:rsidRDefault="00634F1E">
                      <w:pPr>
                        <w:rPr>
                          <w:rFonts w:ascii="Helvetica" w:hAnsi="Helvetica"/>
                        </w:rPr>
                      </w:pPr>
                    </w:p>
                    <w:p w14:paraId="72B68EDF" w14:textId="6093E6C3" w:rsidR="00634F1E" w:rsidRPr="00A87CE4" w:rsidRDefault="00634F1E">
                      <w:pPr>
                        <w:rPr>
                          <w:rFonts w:ascii="Helvetica" w:hAnsi="Helvetica"/>
                        </w:rPr>
                      </w:pPr>
                      <w:r w:rsidRPr="00A87CE4">
                        <w:rPr>
                          <w:rFonts w:ascii="Helvetica" w:hAnsi="Helvetica"/>
                        </w:rPr>
                        <w:t>POUR FAIRE UN PEU DE PROPAGANDE</w:t>
                      </w:r>
                    </w:p>
                    <w:p w14:paraId="6BF0D365" w14:textId="28830D93" w:rsidR="00A87CE4" w:rsidRPr="00A87CE4" w:rsidRDefault="00A87CE4">
                      <w:pPr>
                        <w:rPr>
                          <w:rFonts w:ascii="Helvetica" w:hAnsi="Helvetica"/>
                        </w:rPr>
                      </w:pPr>
                      <w:proofErr w:type="gramStart"/>
                      <w:r w:rsidRPr="00A87CE4">
                        <w:rPr>
                          <w:rFonts w:ascii="Helvetica" w:hAnsi="Helvetica"/>
                        </w:rPr>
                        <w:t>per</w:t>
                      </w:r>
                      <w:proofErr w:type="gram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fare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un poco di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propaganda</w:t>
                      </w:r>
                      <w:proofErr w:type="spellEnd"/>
                    </w:p>
                    <w:p w14:paraId="46AC851D" w14:textId="455DAC9D" w:rsidR="00A87CE4" w:rsidRPr="00A87CE4" w:rsidRDefault="00A87CE4">
                      <w:pPr>
                        <w:rPr>
                          <w:rFonts w:ascii="Helvetica" w:hAnsi="Helvetica"/>
                        </w:rPr>
                      </w:pPr>
                      <w:r w:rsidRPr="00A87CE4">
                        <w:rPr>
                          <w:rFonts w:ascii="Helvetica" w:hAnsi="Helvetica"/>
                        </w:rPr>
                        <w:t xml:space="preserve">Um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ein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wenig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Propaganda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zu</w:t>
                      </w:r>
                      <w:proofErr w:type="spellEnd"/>
                      <w:r w:rsidRPr="00A87CE4">
                        <w:rPr>
                          <w:rFonts w:ascii="Helvetica" w:hAnsi="Helvetica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</w:rPr>
                        <w:t>machen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311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461AEEB" wp14:editId="70745F0A">
                <wp:simplePos x="0" y="0"/>
                <wp:positionH relativeFrom="column">
                  <wp:posOffset>9995535</wp:posOffset>
                </wp:positionH>
                <wp:positionV relativeFrom="paragraph">
                  <wp:posOffset>2009140</wp:posOffset>
                </wp:positionV>
                <wp:extent cx="4953000" cy="2628900"/>
                <wp:effectExtent l="0" t="0" r="0" b="1270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0660" w14:textId="49F7DD9E" w:rsidR="0093114B" w:rsidRPr="00A87CE4" w:rsidRDefault="0093114B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Votre texte / il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vostro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testo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/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Ihr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1AEEB" id="Zone_x0020_de_x0020_texte_x0020_15" o:spid="_x0000_s1069" type="#_x0000_t202" style="position:absolute;left:0;text-align:left;margin-left:787.05pt;margin-top:158.2pt;width:390pt;height:207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" filled="f" stroked="f">
                <v:textbox>
                  <w:txbxContent>
                    <w:p w14:paraId="1BB90660" w14:textId="49F7DD9E" w:rsidR="0093114B" w:rsidRPr="00A87CE4" w:rsidRDefault="0093114B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Votre texte / il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vostro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testo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/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Ihr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84143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6B7455A8" wp14:editId="36D5B2F0">
                <wp:simplePos x="0" y="0"/>
                <wp:positionH relativeFrom="page">
                  <wp:posOffset>10225825</wp:posOffset>
                </wp:positionH>
                <wp:positionV relativeFrom="paragraph">
                  <wp:posOffset>1431880</wp:posOffset>
                </wp:positionV>
                <wp:extent cx="5027510" cy="438150"/>
                <wp:effectExtent l="0" t="0" r="1905" b="0"/>
                <wp:wrapNone/>
                <wp:docPr id="42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5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45C6D1" w14:textId="42A76409" w:rsidR="00317877" w:rsidRPr="00634F1E" w:rsidRDefault="00317877" w:rsidP="00317877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jc w:val="center"/>
                              <w:rPr>
                                <w:rFonts w:ascii="Calibri" w:hAnsi="Calibri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8"/>
                                <w:sz w:val="32"/>
                                <w:szCs w:val="32"/>
                              </w:rPr>
                              <w:t>Chronique</w:t>
                            </w:r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8"/>
                                <w:sz w:val="32"/>
                                <w:szCs w:val="32"/>
                              </w:rPr>
                              <w:t xml:space="preserve"> / Cronaca /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8"/>
                                <w:sz w:val="32"/>
                                <w:szCs w:val="32"/>
                              </w:rPr>
                              <w:t>Chronik</w:t>
                            </w:r>
                            <w:proofErr w:type="spellEnd"/>
                            <w:r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8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455A8" id="Text_x0020_Box_x0020_36" o:spid="_x0000_s1067" type="#_x0000_t202" style="position:absolute;left:0;text-align:left;margin-left:805.2pt;margin-top:112.75pt;width:395.85pt;height:34.5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" filled="f" fillcolor="#fffffe" stroked="f" strokecolor="#212120">
                <v:shadow color="#dcd6d4" opacity="49150f"/>
                <v:textbox inset="2.88pt,2.88pt,2.88pt,2.88pt">
                  <w:txbxContent>
                    <w:p w14:paraId="5445C6D1" w14:textId="42A76409" w:rsidR="00317877" w:rsidRPr="00634F1E" w:rsidRDefault="00317877" w:rsidP="00317877">
                      <w:pPr>
                        <w:widowControl w:val="0"/>
                        <w:shd w:val="clear" w:color="auto" w:fill="BFBFBF"/>
                        <w:spacing w:line="440" w:lineRule="exact"/>
                        <w:jc w:val="center"/>
                        <w:rPr>
                          <w:rFonts w:ascii="Calibri" w:hAnsi="Calibri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34F1E">
                        <w:rPr>
                          <w:rFonts w:ascii="Calibri" w:hAnsi="Calibri" w:cs="Arial"/>
                          <w:b/>
                          <w:color w:val="0070C0"/>
                          <w:spacing w:val="8"/>
                          <w:sz w:val="32"/>
                          <w:szCs w:val="32"/>
                        </w:rPr>
                        <w:t>Chronique</w:t>
                      </w:r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8"/>
                          <w:sz w:val="32"/>
                          <w:szCs w:val="32"/>
                        </w:rPr>
                        <w:t xml:space="preserve"> / Cronaca /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8"/>
                          <w:sz w:val="32"/>
                          <w:szCs w:val="32"/>
                        </w:rPr>
                        <w:t>Chronik</w:t>
                      </w:r>
                      <w:proofErr w:type="spellEnd"/>
                      <w:r w:rsidRPr="00634F1E">
                        <w:rPr>
                          <w:rFonts w:ascii="Calibri" w:hAnsi="Calibri" w:cs="Arial"/>
                          <w:b/>
                          <w:color w:val="0070C0"/>
                          <w:spacing w:val="8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4143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716096" behindDoc="0" locked="0" layoutInCell="1" allowOverlap="1" wp14:anchorId="794A2300" wp14:editId="1B88E543">
                <wp:simplePos x="0" y="0"/>
                <wp:positionH relativeFrom="page">
                  <wp:posOffset>10238704</wp:posOffset>
                </wp:positionH>
                <wp:positionV relativeFrom="paragraph">
                  <wp:posOffset>4857660</wp:posOffset>
                </wp:positionV>
                <wp:extent cx="3128010" cy="923379"/>
                <wp:effectExtent l="0" t="0" r="0" b="0"/>
                <wp:wrapNone/>
                <wp:docPr id="47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010" cy="923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9AC3C0" w14:textId="4F2B3CD9" w:rsidR="00634F1E" w:rsidRPr="00A84143" w:rsidRDefault="00634F1E" w:rsidP="00634F1E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</w:pPr>
                            <w:r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>Le dessin du jour</w:t>
                            </w:r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 xml:space="preserve"> / il </w:t>
                            </w:r>
                            <w:proofErr w:type="spellStart"/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>disegno</w:t>
                            </w:r>
                            <w:proofErr w:type="spellEnd"/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>del</w:t>
                            </w:r>
                            <w:proofErr w:type="spellEnd"/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 xml:space="preserve"> giorno </w:t>
                            </w:r>
                            <w:proofErr w:type="gramStart"/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 xml:space="preserve">/ </w:t>
                            </w:r>
                            <w:r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>die</w:t>
                            </w:r>
                            <w:proofErr w:type="gramEnd"/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 w:rsidRP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28"/>
                                <w:szCs w:val="32"/>
                              </w:rPr>
                              <w:t>Tageszeichnung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A2300" id="Text_x0020_Box_x0020_291" o:spid="_x0000_s1071" type="#_x0000_t202" style="position:absolute;left:0;text-align:left;margin-left:806.2pt;margin-top:382.5pt;width:246.3pt;height:72.7pt;z-index:251716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" filled="f" fillcolor="#fffffe" stroked="f" strokecolor="#212120">
                <v:shadow color="#dcd6d4" opacity="49150f"/>
                <v:textbox inset="2.88pt,2.88pt,2.88pt,2.88pt">
                  <w:txbxContent>
                    <w:p w14:paraId="669AC3C0" w14:textId="4F2B3CD9" w:rsidR="00634F1E" w:rsidRPr="00A84143" w:rsidRDefault="00634F1E" w:rsidP="00634F1E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</w:pPr>
                      <w:r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>Le dessin du jour</w:t>
                      </w:r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 xml:space="preserve"> / il </w:t>
                      </w:r>
                      <w:proofErr w:type="spellStart"/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>disegno</w:t>
                      </w:r>
                      <w:proofErr w:type="spellEnd"/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>del</w:t>
                      </w:r>
                      <w:proofErr w:type="spellEnd"/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 xml:space="preserve"> giorno </w:t>
                      </w:r>
                      <w:proofErr w:type="gramStart"/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 xml:space="preserve">/ </w:t>
                      </w:r>
                      <w:r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 xml:space="preserve"> </w:t>
                      </w:r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>die</w:t>
                      </w:r>
                      <w:proofErr w:type="gramEnd"/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="00A84143" w:rsidRP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28"/>
                          <w:szCs w:val="32"/>
                        </w:rPr>
                        <w:t>Tageszeichnung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84143">
        <w:rPr>
          <w:noProof/>
          <w:lang w:eastAsia="fr-FR"/>
        </w:rPr>
        <w:drawing>
          <wp:inline distT="0" distB="0" distL="0" distR="0" wp14:anchorId="63CD52CD" wp14:editId="3327EC2E">
            <wp:extent cx="1686515" cy="2348650"/>
            <wp:effectExtent l="0" t="0" r="0" b="0"/>
            <wp:docPr id="476" name="Image 476" descr="Pe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ta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30" cy="23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F1E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5BF37E72" wp14:editId="546C5278">
            <wp:simplePos x="0" y="0"/>
            <wp:positionH relativeFrom="margin">
              <wp:posOffset>168910</wp:posOffset>
            </wp:positionH>
            <wp:positionV relativeFrom="margin">
              <wp:posOffset>6744335</wp:posOffset>
            </wp:positionV>
            <wp:extent cx="1972945" cy="1252855"/>
            <wp:effectExtent l="0" t="0" r="0" b="0"/>
            <wp:wrapSquare wrapText="bothSides"/>
            <wp:docPr id="11" name="Image 11" descr="Sans%20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%20titre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1E" w:rsidRPr="00634F1E">
        <w:rPr>
          <w:noProof/>
          <w:lang w:eastAsia="fr-FR"/>
        </w:rPr>
        <w:drawing>
          <wp:anchor distT="0" distB="0" distL="114300" distR="114300" simplePos="0" relativeHeight="251717120" behindDoc="0" locked="0" layoutInCell="1" allowOverlap="1" wp14:anchorId="4D343571" wp14:editId="6CF135A1">
            <wp:simplePos x="0" y="0"/>
            <wp:positionH relativeFrom="margin">
              <wp:posOffset>13195935</wp:posOffset>
            </wp:positionH>
            <wp:positionV relativeFrom="margin">
              <wp:posOffset>6609080</wp:posOffset>
            </wp:positionV>
            <wp:extent cx="1891030" cy="2773680"/>
            <wp:effectExtent l="0" t="0" r="0" b="0"/>
            <wp:wrapSquare wrapText="bothSides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1E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9C95002" wp14:editId="4714DDA1">
                <wp:simplePos x="0" y="0"/>
                <wp:positionH relativeFrom="page">
                  <wp:posOffset>2514600</wp:posOffset>
                </wp:positionH>
                <wp:positionV relativeFrom="paragraph">
                  <wp:posOffset>3609340</wp:posOffset>
                </wp:positionV>
                <wp:extent cx="5114290" cy="4072255"/>
                <wp:effectExtent l="0" t="0" r="0" b="0"/>
                <wp:wrapNone/>
                <wp:docPr id="21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290" cy="407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D2E875" w14:textId="27EDEE25" w:rsidR="00317877" w:rsidRDefault="00317877" w:rsidP="00A87CE4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Interview </w:t>
                            </w:r>
                            <w:r w:rsidRPr="00A87CE4">
                              <w:rPr>
                                <w:rFonts w:ascii="Helvetica" w:hAnsi="Helvetica" w:cs="Arial"/>
                                <w:b/>
                                <w:bCs/>
                                <w:color w:val="2E3640"/>
                                <w:sz w:val="22"/>
                                <w:szCs w:val="22"/>
                              </w:rPr>
                              <w:t>par les élèves</w:t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sur </w:t>
                            </w:r>
                            <w:r w:rsidR="00A87CE4"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l’</w:t>
                            </w:r>
                            <w:r w:rsid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actualité d’</w:t>
                            </w:r>
                            <w:r w:rsidR="00A87CE4"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un autre font</w:t>
                            </w:r>
                            <w:r w:rsid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DD5B750" w14:textId="50574778" w:rsidR="00A87CE4" w:rsidRDefault="00A87CE4" w:rsidP="00A87CE4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Intervista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sull’attualità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un’altra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fronte</w:t>
                            </w:r>
                            <w:proofErr w:type="spellEnd"/>
                          </w:p>
                          <w:p w14:paraId="3AE668E8" w14:textId="131F4F25" w:rsidR="00A87CE4" w:rsidRDefault="00A87CE4" w:rsidP="00A87CE4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Interview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von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Schülen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auf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Zeitgeschehen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einer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anderen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>Stirn</w:t>
                            </w:r>
                            <w:proofErr w:type="spellEnd"/>
                          </w:p>
                          <w:p w14:paraId="01E759B8" w14:textId="77777777" w:rsidR="00A87CE4" w:rsidRDefault="00A87CE4" w:rsidP="00A87CE4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</w:p>
                          <w:p w14:paraId="2369ABBB" w14:textId="77777777" w:rsidR="00A87CE4" w:rsidRPr="00A87CE4" w:rsidRDefault="00A87CE4" w:rsidP="00A87CE4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</w:p>
                          <w:p w14:paraId="3863D31B" w14:textId="00F5919A" w:rsidR="00317877" w:rsidRPr="00A87CE4" w:rsidRDefault="00A87CE4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France </w:t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sym w:font="Symbol" w:char="F0AE"/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front italien</w:t>
                            </w:r>
                          </w:p>
                          <w:p w14:paraId="2041375C" w14:textId="2C907A02" w:rsidR="00A87CE4" w:rsidRPr="00A87CE4" w:rsidRDefault="00A87CE4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Autriche </w:t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sym w:font="Symbol" w:char="F0AE"/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front italien</w:t>
                            </w:r>
                          </w:p>
                          <w:p w14:paraId="5215E21E" w14:textId="3E359BAF" w:rsidR="00A87CE4" w:rsidRPr="00A87CE4" w:rsidRDefault="00A87CE4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Allemagne </w:t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sym w:font="Symbol" w:char="F0AE"/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font italien</w:t>
                            </w:r>
                          </w:p>
                          <w:p w14:paraId="1B8E53E8" w14:textId="2C8462DC" w:rsidR="00A87CE4" w:rsidRPr="00A87CE4" w:rsidRDefault="00A87CE4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Italie </w:t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sym w:font="Symbol" w:char="F0AE"/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front français</w:t>
                            </w:r>
                          </w:p>
                          <w:p w14:paraId="6711AF71" w14:textId="3C324A10" w:rsidR="00A87CE4" w:rsidRPr="00A87CE4" w:rsidRDefault="00A87CE4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="Helvetica" w:hAnsi="Helvetica" w:cs="Arial"/>
                                <w:color w:val="676767"/>
                                <w:sz w:val="22"/>
                                <w:szCs w:val="22"/>
                              </w:rPr>
                            </w:pP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Slovénie </w:t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sym w:font="Symbol" w:char="F0AE"/>
                            </w:r>
                            <w:r w:rsidRPr="00A87CE4">
                              <w:rPr>
                                <w:rFonts w:ascii="Helvetica" w:hAnsi="Helvetica" w:cs="Arial"/>
                                <w:color w:val="2E3640"/>
                                <w:sz w:val="22"/>
                                <w:szCs w:val="22"/>
                              </w:rPr>
                              <w:t xml:space="preserve"> front russe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5002" id="Text_x0020_Box_x0020_284" o:spid="_x0000_s1072" type="#_x0000_t202" style="position:absolute;left:0;text-align:left;margin-left:198pt;margin-top:284.2pt;width:402.7pt;height:320.6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" filled="f" fillcolor="#fffffe" stroked="f" strokecolor="#212120">
                <v:shadow color="#dcd6d4" opacity="49150f"/>
                <v:textbox inset="2.88pt,2.88pt,2.88pt,2.88pt">
                  <w:txbxContent>
                    <w:p w14:paraId="43D2E875" w14:textId="27EDEE25" w:rsidR="00317877" w:rsidRDefault="00317877" w:rsidP="00A87CE4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  <w:r w:rsidRPr="00A87CE4">
                        <w:rPr>
                          <w:rFonts w:ascii="Helvetica" w:hAnsi="Helvetica" w:cs="Arial"/>
                          <w:color w:val="2E3640"/>
                          <w:sz w:val="24"/>
                          <w:szCs w:val="24"/>
                        </w:rPr>
                        <w:t xml:space="preserve">       </w:t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Interview </w:t>
                      </w:r>
                      <w:r w:rsidRPr="00A87CE4">
                        <w:rPr>
                          <w:rFonts w:ascii="Helvetica" w:hAnsi="Helvetica" w:cs="Arial"/>
                          <w:b/>
                          <w:bCs/>
                          <w:color w:val="2E3640"/>
                          <w:sz w:val="22"/>
                          <w:szCs w:val="22"/>
                        </w:rPr>
                        <w:t>par les élèves</w:t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sur </w:t>
                      </w:r>
                      <w:r w:rsidR="00A87CE4"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l’</w:t>
                      </w:r>
                      <w:r w:rsid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actualité d’</w:t>
                      </w:r>
                      <w:r w:rsidR="00A87CE4"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un autre font</w:t>
                      </w:r>
                      <w:r w:rsid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DD5B750" w14:textId="50574778" w:rsidR="00A87CE4" w:rsidRDefault="00A87CE4" w:rsidP="00A87CE4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Intervista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gli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alunni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sull’attualità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un’altra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fronte</w:t>
                      </w:r>
                      <w:proofErr w:type="spellEnd"/>
                    </w:p>
                    <w:p w14:paraId="3AE668E8" w14:textId="131F4F25" w:rsidR="00A87CE4" w:rsidRDefault="00A87CE4" w:rsidP="00A87CE4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Interview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von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den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Schülen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auf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dem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Zeitgeschehen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einer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anderen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>Stirn</w:t>
                      </w:r>
                      <w:proofErr w:type="spellEnd"/>
                    </w:p>
                    <w:p w14:paraId="01E759B8" w14:textId="77777777" w:rsidR="00A87CE4" w:rsidRDefault="00A87CE4" w:rsidP="00A87CE4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</w:p>
                    <w:p w14:paraId="2369ABBB" w14:textId="77777777" w:rsidR="00A87CE4" w:rsidRPr="00A87CE4" w:rsidRDefault="00A87CE4" w:rsidP="00A87CE4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</w:p>
                    <w:p w14:paraId="3863D31B" w14:textId="00F5919A" w:rsidR="00317877" w:rsidRPr="00A87CE4" w:rsidRDefault="00A87CE4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France </w:t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sym w:font="Symbol" w:char="F0AE"/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front italien</w:t>
                      </w:r>
                    </w:p>
                    <w:p w14:paraId="2041375C" w14:textId="2C907A02" w:rsidR="00A87CE4" w:rsidRPr="00A87CE4" w:rsidRDefault="00A87CE4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Autriche </w:t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sym w:font="Symbol" w:char="F0AE"/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front italien</w:t>
                      </w:r>
                    </w:p>
                    <w:p w14:paraId="5215E21E" w14:textId="3E359BAF" w:rsidR="00A87CE4" w:rsidRPr="00A87CE4" w:rsidRDefault="00A87CE4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Allemagne </w:t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sym w:font="Symbol" w:char="F0AE"/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font italien</w:t>
                      </w:r>
                    </w:p>
                    <w:p w14:paraId="1B8E53E8" w14:textId="2C8462DC" w:rsidR="00A87CE4" w:rsidRPr="00A87CE4" w:rsidRDefault="00A87CE4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</w:pP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Italie </w:t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sym w:font="Symbol" w:char="F0AE"/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front français</w:t>
                      </w:r>
                    </w:p>
                    <w:p w14:paraId="6711AF71" w14:textId="3C324A10" w:rsidR="00A87CE4" w:rsidRPr="00A87CE4" w:rsidRDefault="00A87CE4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="Helvetica" w:hAnsi="Helvetica" w:cs="Arial"/>
                          <w:color w:val="676767"/>
                          <w:sz w:val="22"/>
                          <w:szCs w:val="22"/>
                        </w:rPr>
                      </w:pP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Slovénie </w:t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sym w:font="Symbol" w:char="F0AE"/>
                      </w:r>
                      <w:r w:rsidRPr="00A87CE4">
                        <w:rPr>
                          <w:rFonts w:ascii="Helvetica" w:hAnsi="Helvetica" w:cs="Arial"/>
                          <w:color w:val="2E3640"/>
                          <w:sz w:val="22"/>
                          <w:szCs w:val="22"/>
                        </w:rPr>
                        <w:t xml:space="preserve"> front russe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4F1E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C7DD6A7" wp14:editId="2CDED28C">
                <wp:simplePos x="0" y="0"/>
                <wp:positionH relativeFrom="page">
                  <wp:posOffset>318023</wp:posOffset>
                </wp:positionH>
                <wp:positionV relativeFrom="paragraph">
                  <wp:posOffset>3611880</wp:posOffset>
                </wp:positionV>
                <wp:extent cx="2139315" cy="1310005"/>
                <wp:effectExtent l="635" t="2540" r="6350" b="0"/>
                <wp:wrapNone/>
                <wp:docPr id="425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DACCCB" w14:textId="60992D6B" w:rsidR="00317877" w:rsidRPr="00634F1E" w:rsidRDefault="00317877" w:rsidP="00502E93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L’interview </w:t>
                            </w:r>
                            <w:proofErr w:type="spellStart"/>
                            <w:proofErr w:type="gramStart"/>
                            <w:r w:rsidR="00634F1E"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skype</w:t>
                            </w:r>
                            <w:proofErr w:type="spellEnd"/>
                            <w:r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DD6A7" id="_x0000_s1073" type="#_x0000_t202" style="position:absolute;left:0;text-align:left;margin-left:25.05pt;margin-top:284.4pt;width:168.45pt;height:103.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" filled="f" fillcolor="#fffffe" stroked="f" strokecolor="#212120">
                <v:shadow color="#dcd6d4" opacity="49150f"/>
                <v:textbox inset="2.88pt,2.88pt,2.88pt,2.88pt">
                  <w:txbxContent>
                    <w:p w14:paraId="6ADACCCB" w14:textId="60992D6B" w:rsidR="00317877" w:rsidRPr="00634F1E" w:rsidRDefault="00317877" w:rsidP="00502E93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34F1E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L’interview </w:t>
                      </w:r>
                      <w:proofErr w:type="spellStart"/>
                      <w:proofErr w:type="gramStart"/>
                      <w:r w:rsidR="00634F1E" w:rsidRPr="00634F1E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skype</w:t>
                      </w:r>
                      <w:proofErr w:type="spellEnd"/>
                      <w:r w:rsidRPr="00634F1E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819F2" w:rsidRPr="00D61C81">
        <w:br w:type="page"/>
      </w:r>
      <w:r w:rsidR="00C70446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3F207F1" wp14:editId="6150B2D2">
                <wp:simplePos x="0" y="0"/>
                <wp:positionH relativeFrom="column">
                  <wp:posOffset>60960</wp:posOffset>
                </wp:positionH>
                <wp:positionV relativeFrom="paragraph">
                  <wp:posOffset>9231630</wp:posOffset>
                </wp:positionV>
                <wp:extent cx="7380605" cy="360045"/>
                <wp:effectExtent l="0" t="0" r="635" b="0"/>
                <wp:wrapNone/>
                <wp:docPr id="40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0605" cy="360045"/>
                          <a:chOff x="360" y="357"/>
                          <a:chExt cx="11880" cy="567"/>
                        </a:xfrm>
                      </wpg:grpSpPr>
                      <wps:wsp>
                        <wps:cNvPr id="40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5" name="Group 330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06" name="AutoShap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utoShap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AutoShap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AutoShap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AutoShap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40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192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AutoShap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50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03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AutoShap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utoShap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2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361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9491A" w14:textId="77777777" w:rsidR="00317877" w:rsidRPr="008D18E5" w:rsidRDefault="00317877" w:rsidP="0050547A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207F1" id="Group_x0020_328" o:spid="_x0000_s1074" style="position:absolute;left:0;text-align:left;margin-left:4.8pt;margin-top:726.9pt;width:581.15pt;height:28.35pt;z-index:251670528" coordorigin="360,357" coordsize="11880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">
                <v:rect id="Rectangle_x0020_329" o:spid="_x0000_s1075" style="position:absolute;left:360;top:384;width:1188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45sxQAA&#10;ANwAAAAPAAAAZHJzL2Rvd25yZXYueG1sRI9BawIxFITvgv8hvII3TVrEltUopbQqVpCuIh4fm9fd&#10;xc3Luom6/vumIHgcZuYbZjJrbSUu1PjSsYbngQJBnDlTcq5ht/3qv4HwAdlg5Zg03MjDbNrtTDAx&#10;7so/dElDLiKEfYIaihDqREqfFWTRD1xNHL1f11gMUTa5NA1eI9xW8kWpkbRYclwosKaPgrJjerYa&#10;1Lqkb79ZzFf7zzzFan/KXg8rrXtP7fsYRKA2PML39tJoGKoh/J+JR0B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PjmzFAAAA3AAAAA8AAAAAAAAAAAAAAAAAlwIAAGRycy9k&#10;b3ducmV2LnhtbFBLBQYAAAAABAAEAPUAAACJAwAAAAA=&#10;" fillcolor="#365f91" stroked="f" strokecolor="#212120">
                  <v:shadow color="#8c8682" opacity="49150f"/>
                </v:rect>
                <v:group id="Group_x0020_330" o:spid="_x0000_s1076" style="position:absolute;left:979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3ZpA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e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dmkDGAAAA3AAA&#10;AA8AAAAAAAAAAAAAAAAAqQIAAGRycy9kb3ducmV2LnhtbFBLBQYAAAAABAAEAPoAAACcAwAAAAA=&#10;">
                  <v:shape id="AutoShape_x0020_331" o:spid="_x0000_s1077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wGDxQAA&#10;ANwAAAAPAAAAZHJzL2Rvd25yZXYueG1sRI/dagIxFITvC75DOIXe1cQfFlmNIqIgeFGrPsAhOd3d&#10;dnOybuK6vn1TEHo5zMw3zGLVu1p01IbKs4bRUIEgNt5WXGi4nHfvMxAhIlusPZOGBwVYLQcvC8yt&#10;v/MndadYiAThkKOGMsYmlzKYkhyGoW+Ik/flW4cxybaQtsV7grtajpXKpMOK00KJDW1KMj+nm9NQ&#10;Tw8H031/XM15vJ0cbVaox2it9dtrv56DiNTH//CzvbcapiqD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7AYP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2" o:spid="_x0000_s1078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6QYxQAA&#10;ANwAAAAPAAAAZHJzL2Rvd25yZXYueG1sRI/dagIxFITvC75DOELvauIPVlajiCgUvGirPsAhOe6u&#10;bk7WTVzXt28KhV4OM/MNs1h1rhItNaH0rGE4UCCIjbcl5xpOx93bDESIyBYrz6ThSQFWy97LAjPr&#10;H/xN7SHmIkE4ZKihiLHOpAymIIdh4Gvi5J194zAm2eTSNvhIcFfJkVJT6bDktFBgTZuCzPVwdxqq&#10;yX5v2svnzRxH2/GXnebqOVxr/drv1nMQkbr4H/5rf1gNE/UOv2fS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3pBj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3" o:spid="_x0000_s1079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6DBqwQAA&#10;ANwAAAAPAAAAZHJzL2Rvd25yZXYueG1sRE/LisIwFN0L/kO4wuw00REZqlFkUBhw4Ws+4JJc22pz&#10;02kytf69WQguD+e9WHWuEi01ofSsYTxSIIiNtyXnGn7P2+EXiBCRLVaeScODAqyW/d4CM+vvfKT2&#10;FHORQjhkqKGIsc6kDKYgh2Hka+LEXXzjMCbY5NI2eE/hrpITpWbSYcmpocCavgsyt9O/01BNdzvT&#10;Xvd/5jzZfB7sLFeP8Vrrj0G3noOI1MW3+OX+sRqmKq1NZ9IRkM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egwas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4" o:spid="_x0000_s1080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JXxxQAA&#10;ANwAAAAPAAAAZHJzL2Rvd25yZXYueG1sRI/dagIxFITvC75DOELvauIPUlejiCgUvGirPsAhOe6u&#10;bk7WTVzXt28KhV4OM/MNs1h1rhItNaH0rGE4UCCIjbcl5xpOx93bO4gQkS1WnknDkwKslr2XBWbW&#10;P/ib2kPMRYJwyFBDEWOdSRlMQQ7DwNfEyTv7xmFMssmlbfCR4K6SI6Wm0mHJaaHAmjYFmevh7jRU&#10;k/3etJfPmzmOtuMvO83Vc7jW+rXfrecgInXxP/zX/rAaJmoGv2fS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klfH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5" o:spid="_x0000_s1081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6qxwQAA&#10;ANwAAAAPAAAAZHJzL2Rvd25yZXYueG1sRE/LisIwFN0L/kO4wuw0rSMi1SgiCoKLGR8fcEmubbW5&#10;qU2s9e8niwGXh/NerDpbiZYaXzpWkI4SEMTamZJzBZfzbjgD4QOywcoxKXiTh9Wy31tgZtyLj9Se&#10;Qi5iCPsMFRQh1JmUXhdk0Y9cTRy5q2sshgibXJoGXzHcVnKcJFNpseTYUGBNm4L0/fS0CqrJ4aDb&#10;289Dn8fb718zzZN3ulbqa9Ct5yACdeEj/nfvjYJJGufHM/EIyO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keqsc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6" o:spid="_x0000_s1082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w8qxAAA&#10;ANwAAAAPAAAAZHJzL2Rvd25yZXYueG1sRI/disIwFITvhX2HcIS907QqIl2jyOKC4IV/+wCH5NhW&#10;m5PaZGt9+40geDnMzDfMfNnZSrTU+NKxgnSYgCDWzpScK/g9/QxmIHxANlg5JgUP8rBcfPTmmBl3&#10;5wO1x5CLCGGfoYIihDqT0uuCLPqhq4mjd3aNxRBlk0vT4D3CbSVHSTKVFkuOCwXW9F2Qvh7/rIJq&#10;st3q9rK76dNoPd6baZ480pVSn/1u9QUiUBfe4Vd7YxRM0hSeZ+IRk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sPK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7" o:spid="_x0000_s1083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2ZFdxAAA&#10;ANwAAAAPAAAAZHJzL2Rvd25yZXYueG1sRI/RasJAFETfC/7DcoW+1U2iiERXEWlB8EGrfsBl95pE&#10;s3fT7DbGv+8KQh+HmTnDLFa9rUVHra8cK0hHCQhi7UzFhYLz6etjBsIHZIO1Y1LwIA+r5eBtgblx&#10;d/6m7hgKESHsc1RQhtDkUnpdkkU/cg1x9C6utRiibAtpWrxHuK1lliRTabHiuFBiQ5uS9O34axXU&#10;k91Od9f9jz5ln+ODmRbJI10r9T7s13MQgfrwH361t0bBJM3geSYeAb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mRX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8" o:spid="_x0000_s1084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TTGxQAA&#10;ANwAAAAPAAAAZHJzL2Rvd25yZXYueG1sRI/BasMwEETvhfyD2EBvjezEhOJECSG0EMihrd0PWKSN&#10;7dZaOZbi2H9fFQo9DjPzhtnuR9uKgXrfOFaQLhIQxNqZhisFn+Xr0zMIH5ANto5JwUQe9rvZwxZz&#10;4+78QUMRKhEh7HNUUIfQ5VJ6XZNFv3AdcfQurrcYouwraXq8R7ht5TJJ1tJiw3Ghxo6ONenv4mYV&#10;tNn5rIevt6suly+rd7Oukik9KPU4Hw8bEIHG8B/+a5+Mgixdwe+ZeATk7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VNMb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39" o:spid="_x0000_s1085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fKyyxQAA&#10;ANwAAAAPAAAAZHJzL2Rvd25yZXYueG1sRI/RasJAFETfhf7Dcgt9001sEImuIqVCwYdq9AMuu9ck&#10;Nns3za4x/n23IPg4zMwZZrkebCN66nztWEE6SUAQa2dqLhWcjtvxHIQPyAYbx6TgTh7Wq5fREnPj&#10;bnygvgiliBD2OSqoQmhzKb2uyKKfuJY4emfXWQxRdqU0Hd4i3DZymiQzabHmuFBhSx8V6Z/iahU0&#10;2W6n+8v3rz5OP9/3ZlYm93Sj1NvrsFmACDSEZ/jR/jIKsjSD/zPx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8rLL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340" o:spid="_x0000_s1086" style="position:absolute;left:4404;top:384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BAyd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e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MEDJ3GAAAA3AAA&#10;AA8AAAAAAAAAAAAAAAAAqQIAAGRycy9kb3ducmV2LnhtbFBLBQYAAAAABAAEAPoAAACcAwAAAAA=&#10;">
                  <v:shape id="AutoShape_x0020_341" o:spid="_x0000_s1087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DGDwwAA&#10;ANwAAAAPAAAAZHJzL2Rvd25yZXYueG1sRE/NasJAEL4X+g7LFLzVjVGkRlcJpQXBgzX2AYbdMYnN&#10;zqbZbRLf3i0UepuP73c2u9E2oqfO144VzKYJCGLtTM2lgs/z+/MLCB+QDTaOScGNPOy2jw8bzIwb&#10;+ER9EUoRQ9hnqKAKoc2k9Loii37qWuLIXVxnMUTYldJ0OMRw28g0SZbSYs2xocKWXivSX8WPVdAs&#10;DgfdX4/f+py+zT/Mskxus1ypydOYr0EEGsO/+M+9N3H+KoXfZ+IFcn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ZDGDwwAAANwAAAAPAAAAAAAAAAAAAAAAAJcCAABkcnMvZG93&#10;bnJldi54bWxQSwUGAAAAAAQABAD1AAAAhw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2" o:spid="_x0000_s1088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JQYwgAA&#10;ANwAAAAPAAAAZHJzL2Rvd25yZXYueG1sRE/bisIwEH0X/Icwgm9r6gVZq1FEFAQfdlf9gCEZ22oz&#10;qU2s9e83Cwu+zeFcZ7FqbSkaqn3hWMFwkIAg1s4UnCk4n3YfnyB8QDZYOiYFL/KwWnY7C0yNe/IP&#10;NceQiRjCPkUFeQhVKqXXOVn0A1cRR+7iaoshwjqTpsZnDLelHCXJVFosODbkWNEmJ307PqyCcnI4&#10;6Ob6dden0Xb8baZZ8hquler32vUcRKA2vMX/7r2J82dj+HsmXi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olBj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3" o:spid="_x0000_s1089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QxswwAA&#10;ANwAAAAPAAAAZHJzL2Rvd25yZXYueG1sRE/dasIwFL4f+A7hCLubiV2RWY0issHAi23qAxySY1tt&#10;TmqT1fr2y2Cwu/Px/Z7lenCN6KkLtWcN04kCQWy8rbnUcDy8Pb2ACBHZYuOZNNwpwHo1elhiYf2N&#10;v6jfx1KkEA4FaqhibAspg6nIYZj4ljhxJ985jAl2pbQd3lK4a2Sm1Ew6rDk1VNjStiJz2X87DU2+&#10;25n+/HE1h+z1+dPOSnWfbrR+HA+bBYhIQ/wX/7nfbZo/z+H3mXSB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wQxswwAAANwAAAAPAAAAAAAAAAAAAAAAAJcCAABkcnMvZG93&#10;bnJldi54bWxQSwUGAAAAAAQABAD1AAAAhw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4" o:spid="_x0000_s1090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jan3wgAA&#10;ANwAAAAPAAAAZHJzL2Rvd25yZXYueG1sRE/bisIwEH0X/Icwgm9r6pW1axRZVhB8cFf3A4ZkbLs2&#10;k9rEWv/eCAu+zeFcZ7FqbSkaqn3hWMFwkIAg1s4UnCn4PW7e3kH4gGywdEwK7uRhtex2Fpgad+Mf&#10;ag4hEzGEfYoK8hCqVEqvc7LoB64ijtzJ1RZDhHUmTY23GG5LOUqSmbRYcGzIsaLPnPT5cLUKyslu&#10;p5u//UUfR1/jbzPLkvtwrVS/164/QARqw0v8796aOH8+hecz8QK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aNqff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5" o:spid="_x0000_s1091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zeAwwAA&#10;ANwAAAAPAAAAZHJzL2Rvd25yZXYueG1sRE/NasJAEL4LfYdlCr3VjamEGl0llAqCh9bYBxh2xyQ2&#10;O5tm1xjfvlsoeJuP73dWm9G2YqDeN44VzKYJCGLtTMOVgq/j9vkVhA/IBlvHpOBGHjbrh8kKc+Ou&#10;fKChDJWIIexzVFCH0OVSel2TRT91HXHkTq63GCLsK2l6vMZw28o0STJpseHYUGNHbzXp7/JiFbTz&#10;/V4P548ffUzfXz5NViW3WaHU0+NYLEEEGsNd/O/emTh/kcHfM/ECu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XzeAwwAAANwAAAAPAAAAAAAAAAAAAAAAAJcCAABkcnMvZG93&#10;bnJldi54bWxQSwUGAAAAAAQABAD1AAAAhw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6" o:spid="_x0000_s1092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5IbwgAA&#10;ANwAAAAPAAAAZHJzL2Rvd25yZXYueG1sRE/NisIwEL4LvkMYYW+a6oq7W40isoLgwV3dBxiSsa02&#10;k9pka317Iwje5uP7ndmitaVoqPaFYwXDQQKCWDtTcKbg77Duf4LwAdlg6ZgU3MjDYt7tzDA17sq/&#10;1OxDJmII+xQV5CFUqZRe52TRD1xFHLmjqy2GCOtMmhqvMdyWcpQkE2mx4NiQY0WrnPR5/28VlOPt&#10;Vjen3UUfRt/vP2aSJbfhUqm3XrucggjUhpf46d6YOP/rAx7PxAv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Tkhv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7" o:spid="_x0000_s1093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jAZpxQAA&#10;ANwAAAAPAAAAZHJzL2Rvd25yZXYueG1sRI9Bb8IwDIXvk/gPkZF2GykModEREEJMmsSBDfgBVuK1&#10;3RqnNKGUf48PSLvZes/vfV6sel+rjtpYBTYwHmWgiG1wFRcGTsePlzdQMSE7rAOTgRtFWC0HTwvM&#10;XbjyN3WHVCgJ4ZijgTKlJtc62pI8xlFoiEX7Ca3HJGtbaNfiVcJ9rSdZNtMeK5aGEhvalGT/Dhdv&#10;oJ7udrb73Z/tcbJ9/XKzIruN18Y8D/v1O6hEffo3P64/neDPhVaekQn0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MBmn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8" o:spid="_x0000_s1094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KPywgAA&#10;ANwAAAAPAAAAZHJzL2Rvd25yZXYueG1sRE/bisIwEH0X/Icwwr6tqe4iWo0iorDgw66XDxiSsa02&#10;k9rEWv9+Iwi+zeFcZ7ZobSkaqn3hWMGgn4Ag1s4UnCk4HjafYxA+IBssHZOCB3lYzLudGabG3XlH&#10;zT5kIoawT1FBHkKVSul1ThZ931XEkTu52mKIsM6kqfEew20ph0kykhYLjg05VrTKSV/2N6ug/N5u&#10;dXP+verDcP31Z0ZZ8hgslfrotcspiEBteItf7h8T508m8HwmXiDn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fAo/L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49" o:spid="_x0000_s1095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VsPxAAA&#10;ANwAAAAPAAAAZHJzL2Rvd25yZXYueG1sRI9Ra8IwFIXfB/6HcIW9zaTdEOmMIqIg+DCn/oBLctd2&#10;a25qE2v998tA2OPhnPMdznw5uEb01IXas4ZsokAQG29rLjWcT9uXGYgQkS02nknDnQIsF6OnORbW&#10;3/iT+mMsRYJwKFBDFWNbSBlMRQ7DxLfEyfvyncOYZFdK2+EtwV0jc6Wm0mHNaaHCltYVmZ/j1Wlo&#10;3vZ7039/XMwp37we7LRU92yl9fN4WL2DiDTE//CjvbMacpXB35l0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plbD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350" o:spid="_x0000_s1096" style="position:absolute;left:7797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shape id="AutoShape_x0020_351" o:spid="_x0000_s1097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2DjxAAA&#10;ANwAAAAPAAAAZHJzL2Rvd25yZXYueG1sRI/RagIxFETfBf8h3IJvmrgWkdUoIhUEH2rVD7gkt7vb&#10;bm62m7iuf98UhD4OM3OGWW16V4uO2lB51jCdKBDExtuKCw3Xy368ABEissXaM2l4UIDNejhYYW79&#10;nT+oO8dCJAiHHDWUMTa5lMGU5DBMfEOcvE/fOoxJtoW0Ld4T3NUyU2ouHVacFkpsaFeS+T7fnIb6&#10;9Xg03df7j7lkb7OTnRfqMd1qPXrpt0sQkfr4H362D1ZDpmb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dg4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2" o:spid="_x0000_s1098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7viXxAAA&#10;ANwAAAAPAAAAZHJzL2Rvd25yZXYueG1sRI/RagIxFETfC/5DuIW+1cRVRFajiCgIPtSqH3BJbne3&#10;3dysm7iuf98UhD4OM3OGWax6V4uO2lB51jAaKhDExtuKCw2X8+59BiJEZIu1Z9LwoACr5eBlgbn1&#10;d/6k7hQLkSAcctRQxtjkUgZTksMw9A1x8r586zAm2RbStnhPcFfLTKmpdFhxWiixoU1J5ud0cxrq&#10;yeFguu+Pqzln2/HRTgv1GK21fnvt13MQkfr4H36291ZDpibwdy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74l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3" o:spid="_x0000_s1099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l0MxQAA&#10;ANwAAAAPAAAAZHJzL2Rvd25yZXYueG1sRI9Ra8IwFIXfhf2HcIW9aWI3ZXRGkbHBwAe1+gMuyV3b&#10;2dx0TVbrvzeDgY+Hc853OMv14BrRUxdqzxpmUwWC2Hhbc6nhdPyYvIAIEdli45k0XCnAevUwWmJu&#10;/YUP1BexFAnCIUcNVYxtLmUwFTkMU98SJ+/Ldw5jkl0pbYeXBHeNzJRaSIc1p4UKW3qryJyLX6eh&#10;ed5uTf+9+zHH7P1pbxelus42Wj+Oh80riEhDvIf/259WQ6bm8HcmHQG5u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iXQz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4" o:spid="_x0000_s1100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MN7xAAA&#10;ANwAAAAPAAAAZHJzL2Rvd25yZXYueG1sRI9Ra8IwFIXfB/6HcIW9zcROyuiMIqIg+DCn+wGX5K7t&#10;1tzUJtb67xdB2OPhnPMdznw5uEb01IXas4bpRIEgNt7WXGr4Om1f3kCEiGyx8UwabhRguRg9zbGw&#10;/sqf1B9jKRKEQ4EaqhjbQspgKnIYJr4lTt637xzGJLtS2g6vCe4amSmVS4c1p4UKW1pXZH6PF6eh&#10;me33pv/5OJtTtnk92LxUt+lK6+fxsHoHEWmI/+FHe2c1ZCqH+5l0BO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DDe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5" o:spid="_x0000_s1101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PGbgxQAA&#10;ANwAAAAPAAAAZHJzL2Rvd25yZXYueG1sRI/dagIxFITvBd8hHKF3NXFbtGyNIqVCwYvWnwc4JKe7&#10;Wzcn6yau69s3guDlMDPfMPNl72rRURsqzxomYwWC2HhbcaHhsF8/v4EIEdli7Zk0XCnAcjEczDG3&#10;/sJb6naxEAnCIUcNZYxNLmUwJTkMY98QJ+/Xtw5jkm0hbYuXBHe1zJSaSocVp4USG/ooyRx3Z6eh&#10;ft1sTPf3fTL77PPlx04LdZ2stH4a9at3EJH6+Ajf219WQ6ZmcDuTjoBc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8ZuD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6" o:spid="_x0000_s1102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/KSwgAA&#10;ANwAAAAPAAAAZHJzL2Rvd25yZXYueG1sRE/dasIwFL4f7B3CGXg3k9YhUo1FxgTBi23qAxySY1vX&#10;nHRNrPXtzcVglx/f/6ocXSsG6kPjWUM2VSCIjbcNVxpOx+3rAkSIyBZbz6ThTgHK9fPTCgvrb/xN&#10;wyFWIoVwKFBDHWNXSBlMTQ7D1HfEiTv73mFMsK+k7fGWwl0rc6Xm0mHDqaHGjt5rMj+Hq9PQvu33&#10;Zrh8/ppj/jH7svNK3bON1pOXcbMEEWmM/+I/985qyFVam86kIy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j8pL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7" o:spid="_x0000_s1103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71cJxQAA&#10;ANwAAAAPAAAAZHJzL2Rvd25yZXYueG1sRI/dagIxFITvBd8hHKF3NXFbxG6NIqVCwYvWnwc4JKe7&#10;Wzcn6yau69s3guDlMDPfMPNl72rRURsqzxomYwWC2HhbcaHhsF8/z0CEiGyx9kwarhRguRgO5phb&#10;f+EtdbtYiAThkKOGMsYmlzKYkhyGsW+Ik/frW4cxybaQtsVLgrtaZkpNpcOK00KJDX2UZI67s9NQ&#10;v242pvv7Ppl99vnyY6eFuk5WWj+N+tU7iEh9fITv7S+rIVNvcDuTjoBc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vVwn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8" o:spid="_x0000_s1104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GhJwgAA&#10;ANwAAAAPAAAAZHJzL2Rvd25yZXYueG1sRE/dasIwFL4f+A7hDHY309YhUo1SZILgxbbWBzgkZ223&#10;5qRrYlvffrkY7PLj+98dZtuJkQbfOlaQLhMQxNqZlmsF1+r0vAHhA7LBzjEpuJOHw37xsMPcuIk/&#10;aCxDLWII+xwVNCH0uZReN2TRL11PHLlPN1gMEQ61NANOMdx2MkuStbTYcmxosKdjQ/q7vFkF3cvl&#10;osevtx9dZa+rd7Ouk3taKPX0OBdbEIHm8C/+c5+NgiyN8+OZeAT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MaEn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59" o:spid="_x0000_s1105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M3SxQAA&#10;ANwAAAAPAAAAZHJzL2Rvd25yZXYueG1sRI/RasJAFETfBf9huULfdJO0SEldQxAFwYdW7Qdcdm+T&#10;tNm7MbvG+PfdQsHHYWbOMKtitK0YqPeNYwXpIgFBrJ1puFLwed7NX0H4gGywdUwK7uShWE8nK8yN&#10;u/GRhlOoRISwz1FBHUKXS+l1TRb9wnXE0ftyvcUQZV9J0+Mtwm0rsyRZSosNx4UaO9rUpH9OV6ug&#10;fTkc9PD9ftHnbPv8YZZVck9LpZ5mY/kGItAYHuH/9t4oyNIU/s7E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AzdL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_x0020_360" o:spid="_x0000_s1106" style="position:absolute;left:1119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lOlxAAA&#10;ANwAAAAPAAAAZHJzL2Rvd25yZXYueG1sRI/RasJAFETfC/7DcoW+1U1SkRJdRURB8KFt7Adcdq9J&#10;NHs3ZtcY/74rFPo4zMwZZrEabCN66nztWEE6SUAQa2dqLhX8HHdvHyB8QDbYOCYFD/KwWo5eFpgb&#10;d+dv6otQighhn6OCKoQ2l9Lriiz6iWuJo3dyncUQZVdK0+E9wm0jsySZSYs1x4UKW9pUpC/FzSpo&#10;poeD7s+fV33Mtu9fZlYmj3St1Ot4WM9BBBrCf/ivvTcKsjSD55l4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5JTpcQAAADcAAAADwAAAAAAAAAAAAAAAACXAgAAZHJzL2Rv&#10;d25yZXYueG1sUEsFBgAAAAAEAAQA9QAAAIgDAAAAAA=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_x0020_361" o:spid="_x0000_s1107" style="position:absolute;left:11576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vY+xAAA&#10;ANwAAAAPAAAAZHJzL2Rvd25yZXYueG1sRI/RasJAFETfC/7DcgXf6iaxiERXEbEg+FCrfsBl95pE&#10;s3djdhvj33cLQh+HmTnDLFa9rUVHra8cK0jHCQhi7UzFhYLz6fN9BsIHZIO1Y1LwJA+r5eBtgblx&#10;D/6m7hgKESHsc1RQhtDkUnpdkkU/dg1x9C6utRiibAtpWnxEuK1lliRTabHiuFBiQ5uS9O34YxXU&#10;H/u97q5fd33KtpODmRbJM10rNRr26zmIQH34D7/aO6MgSyfwdyYe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72PsQAAADcAAAADwAAAAAAAAAAAAAAAACXAgAAZHJzL2Rv&#10;d25yZXYueG1sUEsFBgAAAAAEAAQA9QAAAIgDAAAAAA=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_x0020_Box_x0020_362" o:spid="_x0000_s1108" type="#_x0000_t202" style="position:absolute;left:459;top:384;width:506;height:5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+5CxAAA&#10;ANwAAAAPAAAAZHJzL2Rvd25yZXYueG1sRI9Ba8JAFITvBf/D8gRvdTdii0bXIBahp5amKnh7ZJ9J&#10;MPs2ZLdJ+u+7hUKPw8x8w2yz0Taip87XjjUkcwWCuHCm5lLD6fP4uALhA7LBxjFp+CYP2W7ysMXU&#10;uIE/qM9DKSKEfYoaqhDaVEpfVGTRz11LHL2b6yyGKLtSmg6HCLeNXCj1LC3WHBcqbOlQUXHPv6yG&#10;89vtelmq9/LFPrWDG5Vku5Zaz6bjfgMi0Bj+w3/tV6NhkSzh90w8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fuQsQAAADcAAAADwAAAAAAAAAAAAAAAACXAgAAZHJzL2Rv&#10;d25yZXYueG1sUEsFBgAAAAAEAAQA9QAAAIgDAAAAAA==&#10;" filled="f" stroked="f">
                  <v:textbox>
                    <w:txbxContent>
                      <w:p w14:paraId="6129491A" w14:textId="77777777" w:rsidR="00317877" w:rsidRPr="008D18E5" w:rsidRDefault="00317877" w:rsidP="0050547A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7276B04" wp14:editId="4070234E">
                <wp:simplePos x="0" y="0"/>
                <wp:positionH relativeFrom="column">
                  <wp:posOffset>7653655</wp:posOffset>
                </wp:positionH>
                <wp:positionV relativeFrom="paragraph">
                  <wp:posOffset>9248775</wp:posOffset>
                </wp:positionV>
                <wp:extent cx="7183120" cy="360045"/>
                <wp:effectExtent l="0" t="3175" r="0" b="5080"/>
                <wp:wrapNone/>
                <wp:docPr id="36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3120" cy="360045"/>
                          <a:chOff x="360" y="357"/>
                          <a:chExt cx="11880" cy="567"/>
                        </a:xfrm>
                      </wpg:grpSpPr>
                      <wps:wsp>
                        <wps:cNvPr id="365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295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68" name="AutoShap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AutoShap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AutoShap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AutoShap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AutoShap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AutoShap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AutoShap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AutoShap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05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78" name="AutoShap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AutoShap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AutoShap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AutoShap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15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89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AutoShape 325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19441" w14:textId="77777777" w:rsidR="00317877" w:rsidRPr="008D18E5" w:rsidRDefault="00317877" w:rsidP="0050547A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76B04" id="Group_x0020_293" o:spid="_x0000_s1107" style="position:absolute;left:0;text-align:left;margin-left:602.65pt;margin-top:728.25pt;width:565.6pt;height:28.35pt;z-index:251669504" coordorigin="360,357" coordsize="11880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">
                <v:rect id="Rectangle_x0020_294" o:spid="_x0000_s1108" style="position:absolute;left:360;top:384;width:1188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9gMyxQAA&#10;ANwAAAAPAAAAZHJzL2Rvd25yZXYueG1sRI9Ba8JAFITvQv/D8gRvdWNFK9FVSqlWtCBGEY+P7DMJ&#10;zb6N2VXjv+8KBY/DzHzDTGaNKcWValdYVtDrRiCIU6sLzhTsd/PXEQjnkTWWlknBnRzMpi+tCcba&#10;3nhL18RnIkDYxagg976KpXRpTgZd11bEwTvZ2qAPss6krvEW4KaUb1E0lAYLDgs5VvSZU/qbXIyC&#10;6Kegtdt8L1aHryzB8nBO348rpTrt5mMMwlPjn+H/9lIr6A8H8DgTjoC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2AzLFAAAA3AAAAA8AAAAAAAAAAAAAAAAAlwIAAGRycy9k&#10;b3ducmV2LnhtbFBLBQYAAAAABAAEAPUAAACJAwAAAAA=&#10;" fillcolor="#365f91" stroked="f" strokecolor="#212120">
                  <v:shadow color="#8c8682" opacity="49150f"/>
                </v:rect>
                <v:group id="Group_x0020_295" o:spid="_x0000_s1109" style="position:absolute;left:979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<v:shape id="AutoShape_x0020_296" o:spid="_x0000_s1110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RivwQAA&#10;ANwAAAAPAAAAZHJzL2Rvd25yZXYueG1sRE/LisIwFN0L8w/hDrjT1AdFqlFkUBhwoVP9gEtybavN&#10;TafJ1Pr3ZiHM8nDeq01va9FR6yvHCibjBASxdqbiQsHlvB8tQPiAbLB2TAqe5GGz/hisMDPuwT/U&#10;5aEQMYR9hgrKEJpMSq9LsujHriGO3NW1FkOEbSFNi48Ybms5TZJUWqw4NpTY0FdJ+p7/WQX1/HDQ&#10;3e34q8/T3exk0iJ5TrZKDT/77RJEoD78i9/ub6Nglsa18Uw8An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J0Yr8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97" o:spid="_x0000_s1111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b00xQAA&#10;ANwAAAAPAAAAZHJzL2Rvd25yZXYueG1sRI/dasJAFITvC77DcgTvdBMtQdOsIlKh4EX9e4DD7mmS&#10;Nns2Zrcxvn23UOjlMDPfMMVmsI3oqfO1YwXpLAFBrJ2puVRwveynSxA+IBtsHJOCB3nYrEdPBebG&#10;3flE/TmUIkLY56igCqHNpfS6Iot+5lri6H24zmKIsiul6fAe4baR8yTJpMWa40KFLe0q0l/nb6ug&#10;eT4cdP/5ftOX+eviaLIyeaRbpSbjYfsCItAQ/sN/7TejYJGt4PdMP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RvTT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98" o:spid="_x0000_s1112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oJ0wQAA&#10;ANwAAAAPAAAAZHJzL2Rvd25yZXYueG1sRE/LisIwFN0L8w/hDrjT1AfO0DGKiILgQq3zAZfk2tZp&#10;bjpNrPXvzUJweTjv+bKzlWip8aVjBaNhAoJYO1NyruD3vB18g/AB2WDlmBQ8yMNy8dGbY2rcnU/U&#10;ZiEXMYR9igqKEOpUSq8LsuiHriaO3MU1FkOETS5Ng/cYbis5TpKZtFhybCiwpnVB+i+7WQXVdL/X&#10;7fXwr8/jzeRoZnnyGK2U6n92qx8QgbrwFr/cO6Ng8hXnxz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zKCdM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99" o:spid="_x0000_s1113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ifvxQAA&#10;ANwAAAAPAAAAZHJzL2Rvd25yZXYueG1sRI/RasJAFETfC/2H5Rb6ppto0RJdRYqFgg9q7Adcdq9J&#10;NHs3za4x/r0rCH0cZuYMM1/2thYdtb5yrCAdJiCItTMVFwp+D9+DTxA+IBusHZOCG3lYLl5f5pgZ&#10;d+U9dXkoRISwz1BBGUKTSel1SRb90DXE0Tu61mKIsi2kafEa4baWoySZSIsVx4USG/oqSZ/zi1VQ&#10;f2w2ujtt//RhtB7vzKRIbulKqfe3fjUDEagP/+Fn+8coGE9T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+J+/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0" o:spid="_x0000_s1114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LmYxgAA&#10;ANwAAAAPAAAAZHJzL2Rvd25yZXYueG1sRI/RasJAFETfhf7Dcgt9002i2JJmFSktCD5oYz/gsnub&#10;pM3eTbPbGP/eFQQfh5k5wxTr0bZioN43jhWkswQEsXam4UrB1/Fj+gLCB2SDrWNScCYP69XDpMDc&#10;uBN/0lCGSkQI+xwV1CF0uZRe12TRz1xHHL1v11sMUfaVND2eIty2MkuSpbTYcFyosaO3mvRv+W8V&#10;tIvdTg8/+z99zN7nB7OsknO6Uerpcdy8ggg0hnv41t4aBfPnDK5n4hGQq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rLmY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1" o:spid="_x0000_s1115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4BwDxQAA&#10;ANwAAAAPAAAAZHJzL2Rvd25yZXYueG1sRI/dasJAFITvBd9hOULv6kZTVKKriFgoeNH68wCH3WMS&#10;zZ6N2TXGt+8WCl4OM/MNs1h1thItNb50rGA0TEAQa2dKzhWcjp/vMxA+IBusHJOCJ3lYLfu9BWbG&#10;PXhP7SHkIkLYZ6igCKHOpPS6IIt+6Gri6J1dYzFE2eTSNPiIcFvJcZJMpMWS40KBNW0K0tfD3Sqo&#10;PnY73V6+b/o43qY/ZpInz9FaqbdBt56DCNSFV/i//WUUpNMU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gHAP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2" o:spid="_x0000_s1116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CYR3xAAA&#10;ANwAAAAPAAAAZHJzL2Rvd25yZXYueG1sRI/disIwFITvhX2HcBa809QfXKlGEXFB8MK/fYBDcmzr&#10;NifdJlvr2xtB8HKYmW+Y+bK1pWio9oVjBYN+AoJYO1NwpuDn/N2bgvAB2WDpmBTcycNy8dGZY2rc&#10;jY/UnEImIoR9igryEKpUSq9zsuj7riKO3sXVFkOUdSZNjbcIt6UcJslEWiw4LuRY0Ton/Xv6twrK&#10;8W6nm+v+T5+Hm9HBTLLkPlgp1f1sVzMQgdrwDr/aW6Ng9DWG55l4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AmEd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3" o:spid="_x0000_s1117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SHsxgAA&#10;ANwAAAAPAAAAZHJzL2Rvd25yZXYueG1sRI/dasJAFITvBd9hOULvmo0/1ZJmFZEWBC/qTx/gsHua&#10;RLNnY3Yb49t3CwUvh5n5hslXva1FR62vHCsYJykIYu1MxYWCr9PH8ysIH5AN1o5JwZ08rJbDQY6Z&#10;cTc+UHcMhYgQ9hkqKENoMim9LsmiT1xDHL1v11oMUbaFNC3eItzWcpKmc2mx4rhQYkObkvTl+GMV&#10;1LPdTnfnz6s+Td6nezMv0vt4rdTTqF+/gQjUh0f4v701CqaLF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RSHs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4" o:spid="_x0000_s1118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7+bxQAA&#10;ANwAAAAPAAAAZHJzL2Rvd25yZXYueG1sRI/dasJAFITvC77DcgTvdBMtUdKsIlKh4EX9e4DD7mmS&#10;Nns2Zrcxvn23UOjlMDPfMMVmsI3oqfO1YwXpLAFBrJ2puVRwveynKxA+IBtsHJOCB3nYrEdPBebG&#10;3flE/TmUIkLY56igCqHNpfS6Iot+5lri6H24zmKIsiul6fAe4baR8yTJpMWa40KFLe0q0l/nb6ug&#10;eT4cdP/5ftOX+eviaLIyeaRbpSbjYfsCItAQ/sN/7TejYLHM4PdMP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Xv5v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305" o:spid="_x0000_s1119" style="position:absolute;left:4404;top:384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x+0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HvH7TGAAAA3AAA&#10;AA8AAAAAAAAAAAAAAAAAqQIAAGRycy9kb3ducmV2LnhtbFBLBQYAAAAABAAEAPoAAACcAwAAAAA=&#10;">
                  <v:shape id="AutoShape_x0020_306" o:spid="_x0000_s1120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I5ywQAA&#10;ANwAAAAPAAAAZHJzL2Rvd25yZXYueG1sRE/LisIwFN0L8w/hDrjT1AfO0DGKiILgQq3zAZfk2tZp&#10;bjpNrPXvzUJweTjv+bKzlWip8aVjBaNhAoJYO1NyruD3vB18g/AB2WDlmBQ8yMNy8dGbY2rcnU/U&#10;ZiEXMYR9igqKEOpUSq8LsuiHriaO3MU1FkOETS5Ng/cYbis5TpKZtFhybCiwpnVB+i+7WQXVdL/X&#10;7fXwr8/jzeRoZnnyGK2U6n92qx8QgbrwFr/cO6Ng8hXXxj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USOcs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7" o:spid="_x0000_s1121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CvpxQAA&#10;ANwAAAAPAAAAZHJzL2Rvd25yZXYueG1sRI/dasJAFITvhb7Dcgre1Y0/WE1dRUoFwQtt9AEOu8ck&#10;bfZsml1jfHtXKHg5zMw3zGLV2Uq01PjSsYLhIAFBrJ0pOVdwOm7eZiB8QDZYOSYFN/KwWr70Fpga&#10;d+VvarOQiwhhn6KCIoQ6ldLrgiz6gauJo3d2jcUQZZNL0+A1wm0lR0kylRZLjgsF1vRZkP7NLlZB&#10;NdntdPuz/9PH0df4YKZ5chuuleq/dusPEIG68Az/t7dGwfh9Do8z8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IK+n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8" o:spid="_x0000_s1122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5/JTwgAA&#10;ANwAAAAPAAAAZHJzL2Rvd25yZXYueG1sRE/dasIwFL4f+A7hCLubqVVEqlGKbDDohZv6AIfk2Fab&#10;k9pktX375WKwy4/vf7sfbCN66nztWMF8loAg1s7UXCq4nD/e1iB8QDbYOCYFI3nY7yYvW8yMe/I3&#10;9adQihjCPkMFVQhtJqXXFVn0M9cSR+7qOoshwq6UpsNnDLeNTJNkJS3WHBsqbOlQkb6ffqyCZlkU&#10;ur8dH/qcvi++zKpMxnmu1Ot0yDcgAg3hX/zn/jQKFus4P56JR0D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n8lP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09" o:spid="_x0000_s1123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1fIxAAA&#10;ANwAAAAPAAAAZHJzL2Rvd25yZXYueG1sRI/disIwFITvF3yHcIS9W9OqiHSNIqKw4MX6sw9wSI5t&#10;tTmpTaz17TeC4OUwM98ws0VnK9FS40vHCtJBAoJYO1NyruDvuPmagvAB2WDlmBQ8yMNi3vuYYWbc&#10;nffUHkIuIoR9hgqKEOpMSq8LsugHriaO3sk1FkOUTS5Ng/cIt5UcJslEWiw5LhRY06ogfTncrIJq&#10;vN3q9vx71cfherQzkzx5pEulPvvd8htEoC68w6/2j1EwmqbwPBOPgJ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tXyM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0" o:spid="_x0000_s1124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cm/xAAA&#10;ANwAAAAPAAAAZHJzL2Rvd25yZXYueG1sRI/RisIwFETfF/yHcAXf1tS6iHSNIqIg+KCr+wGX5NpW&#10;m5vaxFr/3iwI+zjMzBlmtuhsJVpqfOlYwWiYgCDWzpScK/g9bT6nIHxANlg5JgVP8rCY9z5mmBn3&#10;4B9qjyEXEcI+QwVFCHUmpdcFWfRDVxNH7+waiyHKJpemwUeE20qmSTKRFkuOCwXWtCpIX493q6D6&#10;2u10e9nf9Cldjw9mkifP0VKpQb9bfoMI1IX/8Lu9NQrG0xT+zsQjIO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nJv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1" o:spid="_x0000_s1125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WwkxAAA&#10;ANwAAAAPAAAAZHJzL2Rvd25yZXYueG1sRI/disIwFITvBd8hnAXvNNWKSDWKiAuCF+vfAxySs213&#10;m5PaZGt9+40geDnMzDfMct3ZSrTU+NKxgvEoAUGsnSk5V3C9fA7nIHxANlg5JgUP8rBe9XtLzIy7&#10;84nac8hFhLDPUEERQp1J6XVBFv3I1cTR+3aNxRBlk0vT4D3CbSUnSTKTFkuOCwXWtC1I/57/rIJq&#10;ejjo9ufrpi+TXXo0szx5jDdKDT66zQJEoC68w6/23ihI5yk8z8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VsJM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2" o:spid="_x0000_s1126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PRQxQAA&#10;ANwAAAAPAAAAZHJzL2Rvd25yZXYueG1sRI/RasJAFETfC/7DcoW+1Y2JSIiuItKC4ENb4wdcdq9J&#10;2uzdmF1j/PtuodDHYWbOMOvtaFsxUO8bxwrmswQEsXam4UrBuXx7yUH4gGywdUwKHuRhu5k8rbEw&#10;7s6fNJxCJSKEfYEK6hC6Qkqva7LoZ64jjt7F9RZDlH0lTY/3CLetTJNkKS02HBdq7Ghfk/4+3ayC&#10;dnE86uHr/arL9DX7MMsqecx3Sj1Px90KRKAx/If/2gejIMsX8HsmHg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c9FD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3" o:spid="_x0000_s1127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FHLxAAA&#10;ANwAAAAPAAAAZHJzL2Rvd25yZXYueG1sRI/disIwFITvhX2HcBb2TlN/kWoUWVwQvNDVfYBDcmyr&#10;zUm3ibW+vREEL4eZ+YaZL1tbioZqXzhW0O8lIIi1MwVnCv6OP90pCB+QDZaOScGdPCwXH505psbd&#10;+JeaQ8hEhLBPUUEeQpVK6XVOFn3PVcTRO7naYoiyzqSp8RbhtpSDJJlIiwXHhRwr+s5JXw5Xq6Ac&#10;bbe6Oe/+9XGwHu7NJEvu/ZVSX5/tagYiUBve4Vd7YxQMp2N4nolH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pBRy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4" o:spid="_x0000_s1128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s+8xAAA&#10;ANwAAAAPAAAAZHJzL2Rvd25yZXYueG1sRI/disIwFITvBd8hnAXvNPWHIl2jiCgIXrjqPsAhOdt2&#10;tzmpTaz17Y2w4OUwM98wi1VnK9FS40vHCsajBASxdqbkXMH3ZTecg/AB2WDlmBQ8yMNq2e8tMDPu&#10;zidqzyEXEcI+QwVFCHUmpdcFWfQjVxNH78c1FkOUTS5Ng/cIt5WcJEkqLZYcFwqsaVOQ/jvfrIJq&#10;djjo9vd41ZfJdvpl0jx5jNdKDT669SeIQF14h//be6NgOk/hdSYeAbl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LPvM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315" o:spid="_x0000_s1129" style="position:absolute;left:7797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shape id="AutoShape_x0020_316" o:spid="_x0000_s1130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3VvOxQAA&#10;ANwAAAAPAAAAZHJzL2Rvd25yZXYueG1sRI9Ra8IwFIXfB/sP4Q72NhN1iFajiDgY+DDX7gdckmtb&#10;19x0TVbrv18Ggo+Hc853OKvN4BrRUxdqzxrGIwWC2Hhbc6nhq3h7mYMIEdli45k0XCnAZv34sMLM&#10;+gt/Up/HUiQIhww1VDG2mZTBVOQwjHxLnLyT7xzGJLtS2g4vCe4aOVFqJh3WnBYqbGlXkfnOf52G&#10;5vVwMP3548cUk/30aGeluo63Wj8/DdsliEhDvIdv7XerYTpfwP+Zd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dW87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7" o:spid="_x0000_s1131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mSOwQAA&#10;ANwAAAAPAAAAZHJzL2Rvd25yZXYueG1sRE/LisIwFN0L8w/hDrjT1Acy0zGKiILgQq3zAZfk2tZp&#10;bjpNrPXvzUJweTjv+bKzlWip8aVjBaNhAoJYO1NyruD3vB18gfAB2WDlmBQ8yMNy8dGbY2rcnU/U&#10;ZiEXMYR9igqKEOpUSq8LsuiHriaO3MU1FkOETS5Ng/cYbis5TpKZtFhybCiwpnVB+i+7WQXVdL/X&#10;7fXwr8/jzeRoZnnyGK2U6n92qx8QgbrwFr/cO6Ng8h3nxz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z5kjs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8" o:spid="_x0000_s1132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sEVxQAA&#10;ANwAAAAPAAAAZHJzL2Rvd25yZXYueG1sRI/RasJAFETfC/2H5Rb6pptoERtdRYqFgg9q7Adcdq9J&#10;NHs3za4x/r0rCH0cZuYMM1/2thYdtb5yrCAdJiCItTMVFwp+D9+DKQgfkA3WjknBjTwsF68vc8yM&#10;u/KeujwUIkLYZ6igDKHJpPS6JIt+6Bri6B1dazFE2RbStHiNcFvLUZJMpMWK40KJDX2VpM/5xSqo&#10;PzYb3Z22f/owWo93ZlIkt3Sl1Ptbv5qBCNSH//Cz/WMUjD9T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ywRX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19" o:spid="_x0000_s1133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WKNxAAA&#10;ANwAAAAPAAAAZHJzL2Rvd25yZXYueG1sRI/disIwFITvhX2HcBa809QfZK1GEXFB8MK/fYBDcmzr&#10;NifdJlvr2xtB8HKYmW+Y+bK1pWio9oVjBYN+AoJYO1NwpuDn/N37AuEDssHSMSm4k4fl4qMzx9S4&#10;Gx+pOYVMRAj7FBXkIVSplF7nZNH3XUUcvYurLYYo60yaGm8Rbks5TJKJtFhwXMixonVO+vf0bxWU&#10;491ON9f9nz4PN6ODmWTJfbBSqvvZrmYgArXhHX61t0bBaDqG55l4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Vij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20" o:spid="_x0000_s1134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SccWxgAA&#10;ANwAAAAPAAAAZHJzL2Rvd25yZXYueG1sRI/dasJAFITvBd9hOULvmo0/FZtmFZEWBC/qTx/gsHua&#10;RLNnY3Yb49t3CwUvh5n5hslXva1FR62vHCsYJykIYu1MxYWCr9PH8wKED8gGa8ek4E4eVsvhIMfM&#10;uBsfqDuGQkQI+wwVlCE0mZRel2TRJ64hjt63ay2GKNtCmhZvEW5rOUnTubRYcVwosaFNSfpy/LEK&#10;6tlup7vz51WfJu/TvZkX6X28Vupp1K/fQATqwyP8394aBdPXF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SccW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21" o:spid="_x0000_s1135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1lhxQAA&#10;ANwAAAAPAAAAZHJzL2Rvd25yZXYueG1sRI/dasJAFITvC77DcgTvdBMtQdOsIlKh4EX9e4DD7mmS&#10;Nns2Zrcxvn23UOjlMDPfMMVmsI3oqfO1YwXpLAFBrJ2puVRwveynSxA+IBtsHJOCB3nYrEdPBebG&#10;3flE/TmUIkLY56igCqHNpfS6Iot+5lri6H24zmKIsiul6fAe4baR8yTJpMWa40KFLe0q0l/nb6ug&#10;eT4cdP/5ftOX+eviaLIyeaRbpSbjYfsCItAQ/sN/7TejYLHK4PdMP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bWWH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22" o:spid="_x0000_s1136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1/z6xQAA&#10;ANwAAAAPAAAAZHJzL2Rvd25yZXYueG1sRI/dasJAFITvhb7Dcgre1Y0/WE1dRUoFwQtt9AEOu8ck&#10;bfZsml1jfHtXKHg5zMw3zGLV2Uq01PjSsYLhIAFBrJ0pOVdwOm7eZiB8QDZYOSYFN/KwWr70Fpga&#10;d+VvarOQiwhhn6KCIoQ6ldLrgiz6gauJo3d2jcUQZZNL0+A1wm0lR0kylRZLjgsF1vRZkP7NLlZB&#10;NdntdPuz/9PH0df4YKZ5chuuleq/dusPEIG68Az/t7dGwXj+Do8z8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X/Pr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23" o:spid="_x0000_s1137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GiIwQAA&#10;ANwAAAAPAAAAZHJzL2Rvd25yZXYueG1sRE/LisIwFN0L8w/hDrjT1Acy0zGKiILgQq3zAZfk2tZp&#10;bjpNrPXvzUJweTjv+bKzlWip8aVjBaNhAoJYO1NyruD3vB18gfAB2WDlmBQ8yMNy8dGbY2rcnU/U&#10;ZiEXMYR9igqKEOpUSq8LsuiHriaO3MU1FkOETS5Ng/cYbis5TpKZtFhybCiwpnVB+i+7WQXVdL/X&#10;7fXwr8/jzeRoZnnyGK2U6n92qx8QgbrwFr/cO6Ng8h3Xxj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UhoiM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324" o:spid="_x0000_s1138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BM0TxgAA&#10;ANwAAAAPAAAAZHJzL2Rvd25yZXYueG1sRI/NasMwEITvhbyD2EBujRynhMSNbExooJBDm58HWKSt&#10;7dZaOZbqOG9fFQo9DjPzDbMtRtuKgXrfOFawmCcgiLUzDVcKLuf94xqED8gGW8ek4E4einzysMXM&#10;uBsfaTiFSkQI+wwV1CF0mZRe12TRz11HHL0P11sMUfaVND3eIty2Mk2SlbTYcFyosaNdTfrr9G0V&#10;tE+Hgx4+3676nL4s382qSu6LUqnZdCyfQQQaw3/4r/1qFCw3G/g9E4+Az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BM0T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_x0020_325" o:spid="_x0000_s1139" style="position:absolute;left:1119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jxswQAA&#10;ANwAAAAPAAAAZHJzL2Rvd25yZXYueG1sRE/LisIwFN0L/kO4wuw00REZqlFkUBhw4Ws+4JJc22pz&#10;02kytf69WQguD+e9WHWuEi01ofSsYTxSIIiNtyXnGn7P2+EXiBCRLVaeScODAqyW/d4CM+vvfKT2&#10;FHORQjhkqKGIsc6kDKYgh2Hka+LEXXzjMCbY5NI2eE/hrpITpWbSYcmpocCavgsyt9O/01BNdzvT&#10;Xvd/5jzZfB7sLFeP8Vrrj0G3noOI1MW3+OX+sRqmKs1PZ9IRkM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548bMEAAADcAAAADwAAAAAAAAAAAAAAAACXAgAAZHJzL2Rvd25y&#10;ZXYueG1sUEsFBgAAAAAEAAQA9QAAAIUDAAAAAA=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_x0020_326" o:spid="_x0000_s1140" style="position:absolute;left:11576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0pn3xAAA&#10;ANwAAAAPAAAAZHJzL2Rvd25yZXYueG1sRI/RagIxFETfC/5DuIJvNVkrIqtRRCoUfGirfsAlue6u&#10;bm62m7iuf28KhT4OM3OGWa57V4uO2lB51pCNFQhi423FhYbTcfc6BxEissXaM2l4UID1avCyxNz6&#10;O39Td4iFSBAOOWooY2xyKYMpyWEY+4Y4eWffOoxJtoW0Ld4T3NVyotRMOqw4LZTY0LYkcz3cnIZ6&#10;ut+b7vL5Y46T97cvOyvUI9toPRr2mwWISH38D/+1P6yGqcrg90w6AnL1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NKZ98QAAADcAAAADwAAAAAAAAAAAAAAAACXAgAAZHJzL2Rv&#10;d25yZXYueG1sUEsFBgAAAAAEAAQA9QAAAIgDAAAAAA=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_x0020_Box_x0020_327" o:spid="_x0000_s1141" type="#_x0000_t202" style="position:absolute;left:459;top:384;width:506;height:5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IeIwwAA&#10;ANw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qCH9n4hG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oIeIwwAAANwAAAAPAAAAAAAAAAAAAAAAAJcCAABkcnMvZG93&#10;bnJldi54bWxQSwUGAAAAAAQABAD1AAAAhwMAAAAA&#10;" filled="f" stroked="f">
                  <v:textbox>
                    <w:txbxContent>
                      <w:p w14:paraId="28019441" w14:textId="77777777" w:rsidR="00317877" w:rsidRPr="008D18E5" w:rsidRDefault="00317877" w:rsidP="0050547A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413059" wp14:editId="107DAED5">
                <wp:simplePos x="0" y="0"/>
                <wp:positionH relativeFrom="column">
                  <wp:posOffset>7606665</wp:posOffset>
                </wp:positionH>
                <wp:positionV relativeFrom="paragraph">
                  <wp:posOffset>173990</wp:posOffset>
                </wp:positionV>
                <wp:extent cx="7530465" cy="360045"/>
                <wp:effectExtent l="0" t="0" r="1270" b="0"/>
                <wp:wrapNone/>
                <wp:docPr id="29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360045"/>
                          <a:chOff x="360" y="357"/>
                          <a:chExt cx="11880" cy="567"/>
                        </a:xfrm>
                      </wpg:grpSpPr>
                      <wps:wsp>
                        <wps:cNvPr id="29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7" name="Group 242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98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52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08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62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18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9" name="AutoShape 272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94C11" w14:textId="77777777" w:rsidR="00317877" w:rsidRPr="008D18E5" w:rsidRDefault="00317877" w:rsidP="008D18E5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13059" id="Group_x0020_240" o:spid="_x0000_s1144" style="position:absolute;left:0;text-align:left;margin-left:598.95pt;margin-top:13.7pt;width:592.95pt;height:28.35pt;z-index:251659264" coordorigin="360,357" coordsize="11880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">
                <v:rect id="Rectangle_x0020_241" o:spid="_x0000_s1145" style="position:absolute;left:360;top:384;width:1188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OL/xgAA&#10;ANwAAAAPAAAAZHJzL2Rvd25yZXYueG1sRI9Ba8JAFITvQv/D8gq9mU09aBvdhFJaKyoUo0iPj+xr&#10;Epp9G7Orxn/vFgSPw8x8w8yy3jTiRJ2rLSt4jmIQxIXVNZcKdtvP4QsI55E1NpZJwYUcZOnDYIaJ&#10;tmfe0Cn3pQgQdgkqqLxvEyldUZFBF9mWOHi/tjPog+xKqTs8B7hp5CiOx9JgzWGhwpbeKyr+8qNR&#10;EK9rWrnvr/ly/1Hm2OwPxeRnqdTTY/82BeGp9/fwrb3QCkavY/g/E46ATK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EOL/xgAAANwAAAAPAAAAAAAAAAAAAAAAAJcCAABkcnMv&#10;ZG93bnJldi54bWxQSwUGAAAAAAQABAD1AAAAigMAAAAA&#10;" fillcolor="#365f91" stroked="f" strokecolor="#212120">
                  <v:shadow color="#8c8682" opacity="49150f"/>
                </v:rect>
                <v:group id="Group_x0020_242" o:spid="_x0000_s1146" style="position:absolute;left:979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shape id="AutoShape_x0020_243" o:spid="_x0000_s1147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WcVwQAA&#10;ANwAAAAPAAAAZHJzL2Rvd25yZXYueG1sRE/LisIwFN0P+A/hCrMbU+sgWo0iojDgwvHxAZfk2lab&#10;m9rEWv9+shBmeTjv+bKzlWip8aVjBcNBAoJYO1NyruB82n5NQPiAbLByTApe5GG56H3MMTPuyQdq&#10;jyEXMYR9hgqKEOpMSq8LsugHriaO3MU1FkOETS5Ng88YbiuZJslYWiw5NhRY07ogfTs+rILqe7fT&#10;7XV/16d0M/o14zx5DVdKffa71QxEoC78i9/uH6Mgnca18Uw8AnL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6lnFc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44" o:spid="_x0000_s1148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5cKOxQAA&#10;ANwAAAAPAAAAZHJzL2Rvd25yZXYueG1sRI/RasJAFETfC/2H5RZ8042xiEZXEbFQ8EGNfsBl95rE&#10;Zu+m2W2Mf+8WCn0cZuYMs1z3thYdtb5yrGA8SkAQa2cqLhRczh/DGQgfkA3WjknBgzysV68vS8yM&#10;u/OJujwUIkLYZ6igDKHJpPS6JIt+5Bri6F1dazFE2RbStHiPcFvLNEmm0mLFcaHEhrYl6a/8xyqo&#10;3/d73d0O3/qc7iZHMy2Sx3ij1OCt3yxABOrDf/iv/WkUpPM5/J6JR0C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lwo7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45" o:spid="_x0000_s1149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PEJwQAA&#10;ANwAAAAPAAAAZHJzL2Rvd25yZXYueG1sRE/LisIwFN0L/kO4gjtNfCBDNYoMCgMuHHU+4JJc22pz&#10;02kytf69WQy4PJz3atO5SrTUhNKzhslYgSA23paca/i57EcfIEJEtlh5Jg1PCrBZ93srzKx/8Ina&#10;c8xFCuGQoYYixjqTMpiCHIaxr4kTd/WNw5hgk0vb4COFu0pOlVpIhyWnhgJr+izI3M9/TkM1PxxM&#10;ezv+mst0N/u2i1w9J1uth4NuuwQRqYtv8b/7y2qYqTQ/nUlHQK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zTxCc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46" o:spid="_x0000_s1150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FSSxAAA&#10;ANwAAAAPAAAAZHJzL2Rvd25yZXYueG1sRI/RagIxFETfC/5DuELfarJaRFajiFQo+GCrfsAlue6u&#10;bm62m7iuf28KhT4OM3OGWax6V4uO2lB51pCNFAhi423FhYbTcfs2AxEissXaM2l4UIDVcvCywNz6&#10;O39Td4iFSBAOOWooY2xyKYMpyWEY+YY4eWffOoxJtoW0Ld4T3NVyrNRUOqw4LZTY0KYkcz3cnIb6&#10;fbcz3WX/Y47jj8mXnRbqka21fh326zmISH38D/+1P62Gicr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hUk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47" o:spid="_x0000_s1151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srlxAAA&#10;ANwAAAAPAAAAZHJzL2Rvd25yZXYueG1sRI/RagIxFETfBf8h3IJvmrgWkdUoIhUEH2rVD7gkt7vb&#10;bm62m7iuf98UhD4OM3OGWW16V4uO2lB51jCdKBDExtuKCw3Xy368ABEissXaM2l4UIDNejhYYW79&#10;nT+oO8dCJAiHHDWUMTa5lMGU5DBMfEOcvE/fOoxJtoW0Ld4T3NUyU2ouHVacFkpsaFeS+T7fnIb6&#10;9Xg03df7j7lkb7OTnRfqMd1qPXrpt0sQkfr4H362D1bDTGX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KrK5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48" o:spid="_x0000_s1152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m9+xAAA&#10;ANwAAAAPAAAAZHJzL2Rvd25yZXYueG1sRI/RagIxFETfBf8h3IJvmugWkdUoIhUEH2rVD7gkt7vb&#10;bm62m7iuf98UhD4OM3OGWW16V4uO2lB51jCdKBDExtuKCw3Xy368ABEissXaM2l4UIDNejhYYW79&#10;nT+oO8dCJAiHHDWUMTa5lMGU5DBMfEOcvE/fOoxJtoW0Ld4T3NVyptRcOqw4LZTY0K4k832+OQ31&#10;6/Fouq/3H3OZvWUnOy/UY7rVevTSb5cgIvXxP/xsH6yGTGX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Zvf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49" o:spid="_x0000_s1153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D/cKxAAA&#10;ANwAAAAPAAAAZHJzL2Rvd25yZXYueG1sRI/dagIxFITvBd8hHME7TfxBZGsUEYWCF23VBzgkp7ur&#10;m5N1k67r25tCoZfDzHzDrDadq0RLTSg9a5iMFQhi423JuYbL+TBagggR2WLlmTQ8KcBm3e+tMLP+&#10;wV/UnmIuEoRDhhqKGOtMymAKchjGviZO3rdvHMYkm1zaBh8J7io5VWohHZacFgqsaVeQuZ1+nIZq&#10;fjya9vpxN+fpfvZpF7l6TrZaDwfd9g1EpC7+h//a71bDTM3h90w6AnL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A/3C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0" o:spid="_x0000_s1154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1KRxQAA&#10;ANwAAAAPAAAAZHJzL2Rvd25yZXYueG1sRI/dagIxFITvC75DOIJ3NfGnIqtRRCoIXrRVH+CQHHdX&#10;NyfrJl3Xt28KhV4OM/MNs1x3rhItNaH0rGE0VCCIjbcl5xrOp93rHESIyBYrz6ThSQHWq97LEjPr&#10;H/xF7THmIkE4ZKihiLHOpAymIIdh6Gvi5F184zAm2eTSNvhIcFfJsVIz6bDktFBgTduCzO347TRU&#10;08PBtNePuzmN3yefdpar52ij9aDfbRYgInXxP/zX3lsNE/UGv2fSEZ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DUpH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1" o:spid="_x0000_s1155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czmxAAA&#10;ANwAAAAPAAAAZHJzL2Rvd25yZXYueG1sRI/RagIxFETfC/5DuAXfaqKWRVajiCgIPtSqH3BJbne3&#10;3dysm7iuf98UhD4OM3OGWax6V4uO2lB51jAeKRDExtuKCw2X8+5tBiJEZIu1Z9LwoACr5eBlgbn1&#10;d/6k7hQLkSAcctRQxtjkUgZTksMw8g1x8r586zAm2RbStnhPcFfLiVKZdFhxWiixoU1J5ud0cxrq&#10;98PBdN8fV3OebKdHmxXqMV5rPXzt13MQkfr4H36291bDVGXwdy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5HM5s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252" o:spid="_x0000_s1156" style="position:absolute;left:4404;top:384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6WzJ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elsycUAAADcAAAA&#10;DwAAAAAAAAAAAAAAAACpAgAAZHJzL2Rvd25yZXYueG1sUEsFBgAAAAAEAAQA+gAAAJsDAAAAAA==&#10;">
                  <v:shape id="AutoShape_x0020_253" o:spid="_x0000_s1157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v0PwQAA&#10;ANwAAAAPAAAAZHJzL2Rvd25yZXYueG1sRE/LisIwFN0L/kO4gjtNfCBDNYoMCgMuHHU+4JJc22pz&#10;02kytf69WQy4PJz3atO5SrTUhNKzhslYgSA23paca/i57EcfIEJEtlh5Jg1PCrBZ93srzKx/8Ina&#10;c8xFCuGQoYYixjqTMpiCHIaxr4kTd/WNw5hgk0vb4COFu0pOlVpIhyWnhgJr+izI3M9/TkM1PxxM&#10;ezv+mst0N/u2i1w9J1uth4NuuwQRqYtv8b/7y2qYqbQ2nUlHQK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UL9D8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4" o:spid="_x0000_s1158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liUxQAA&#10;ANwAAAAPAAAAZHJzL2Rvd25yZXYueG1sRI/dagIxFITvC75DOIJ3NfEHqatRRCoIXrRVH+CQHHdX&#10;NyfrJl3Xt28KhV4OM/MNs1x3rhItNaH0rGE0VCCIjbcl5xrOp93rG4gQkS1WnknDkwKsV72XJWbW&#10;P/iL2mPMRYJwyFBDEWOdSRlMQQ7D0NfEybv4xmFMssmlbfCR4K6SY6Vm0mHJaaHAmrYFmdvx22mo&#10;poeDaa8fd3Mav08+7SxXz9FG60G/2yxAROrif/ivvbcaJmoOv2fSEZ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OWJT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5" o:spid="_x0000_s1159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WfUwAAA&#10;ANwAAAAPAAAAZHJzL2Rvd25yZXYueG1sRE/NisIwEL4v+A5hBG9rWhVZqlFEFAQPuroPMCRjW20m&#10;tYm1vr05CHv8+P7ny85WoqXGl44VpMMEBLF2puRcwd95+/0Dwgdkg5VjUvAiD8tF72uOmXFP/qX2&#10;FHIRQ9hnqKAIoc6k9Logi37oauLIXVxjMUTY5NI0+IzhtpKjJJlKiyXHhgJrWhekb6eHVVBN9nvd&#10;Xg93fR5txkczzZNXulJq0O9WMxCBuvAv/rh3RsE4jfPjmXgE5OI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7WfUwAAAANwAAAAPAAAAAAAAAAAAAAAAAJcCAABkcnMvZG93bnJl&#10;di54bWxQSwUGAAAAAAQABAD1AAAAhA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6" o:spid="_x0000_s1160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cJPxQAA&#10;ANwAAAAPAAAAZHJzL2Rvd25yZXYueG1sRI/BasMwEETvhfyD2EJvjWynhOBECSY0UPAhbZIPWKSt&#10;7dZauZbi2H8fFQo9DjPzhtnsRtuKgXrfOFaQzhMQxNqZhisFl/PheQXCB2SDrWNSMJGH3Xb2sMHc&#10;uBt/0HAKlYgQ9jkqqEPocim9rsmin7uOOHqfrrcYouwraXq8RbhtZZYkS2mx4bhQY0f7mvT36WoV&#10;tC9lqYev448+Z6+Ld7OskiktlHp6HIs1iEBj+A//td+MgkWawu+ZeATk9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hwk/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7" o:spid="_x0000_s1161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1w4xAAA&#10;ANwAAAAPAAAAZHJzL2Rvd25yZXYueG1sRI/RasJAFETfC/7DcgXf6iaxiERXEbEg+FCrfsBl95pE&#10;s3djdhvj33cLQh+HmTnDLFa9rUVHra8cK0jHCQhi7UzFhYLz6fN9BsIHZIO1Y1LwJA+r5eBtgblx&#10;D/6m7hgKESHsc1RQhtDkUnpdkkU/dg1x9C6utRiibAtpWnxEuK1lliRTabHiuFBiQ5uS9O34YxXU&#10;H/u97q5fd33KtpODmRbJM10rNRr26zmIQH34D7/aO6NgkmbwdyYe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NcOM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8" o:spid="_x0000_s1162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P/mjxQAA&#10;ANwAAAAPAAAAZHJzL2Rvd25yZXYueG1sRI/RasJAFETfC/2H5RZ8q5sYEYmuIqWC4INt9AMuu9ck&#10;Nns3za4x/r0rFPo4zMwZZrkebCN66nztWEE6TkAQa2dqLhWcjtv3OQgfkA02jknBnTysV68vS8yN&#10;u/E39UUoRYSwz1FBFUKbS+l1RRb92LXE0Tu7zmKIsiul6fAW4baRkySZSYs1x4UKW/qoSP8UV6ug&#10;me73ur8cfvVx8pl9mVmZ3NONUqO3YbMAEWgI/+G/9s4oyNIMnmfi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/+aP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59" o:spid="_x0000_s1163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1mHXxQAA&#10;ANwAAAAPAAAAZHJzL2Rvd25yZXYueG1sRI/BasMwEETvhfyD2EBvjezEhOJECSG0EMihrd0PWKSN&#10;7dZaOZbi2H9fFQo9DjPzhtnuR9uKgXrfOFaQLhIQxNqZhisFn+Xr0zMIH5ANto5JwUQe9rvZwxZz&#10;4+78QUMRKhEh7HNUUIfQ5VJ6XZNFv3AdcfQurrcYouwraXq8R7ht5TJJ1tJiw3Ghxo6ONenv4mYV&#10;tNn5rIevt6suly+rd7Oukik9KPU4Hw8bEIHG8B/+a5+MglWawe+ZeATk7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WYdf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0" o:spid="_x0000_s1164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sRMxQAA&#10;ANwAAAAPAAAAZHJzL2Rvd25yZXYueG1sRI/RasJAFETfC/7DcgXf6iZqRdJsRERB8KGt+gGX3dsk&#10;bfZuzK4x/n23UOjjMDNnmHw92Eb01PnasYJ0moAg1s7UXCq4nPfPKxA+IBtsHJOCB3lYF6OnHDPj&#10;7vxB/SmUIkLYZ6igCqHNpPS6Iot+6lri6H26zmKIsiul6fAe4baRsyRZSos1x4UKW9pWpL9PN6ug&#10;WRyPuv96u+rzbDd/N8syeaQbpSbjYfMKItAQ/sN/7YNRME9f4PdMPAKy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axEz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1" o:spid="_x0000_s1165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Fo7xAAA&#10;ANwAAAAPAAAAZHJzL2Rvd25yZXYueG1sRI/RasJAFETfC/7DcoW+1U1UgkRXEVEo+NBW/YDL7jWJ&#10;Zu/G7Brj33eFQh+HmTnDLFa9rUVHra8cK0hHCQhi7UzFhYLTcfcxA+EDssHaMSl4kofVcvC2wNy4&#10;B/9QdwiFiBD2OSooQ2hyKb0uyaIfuYY4emfXWgxRtoU0LT4i3NZynCSZtFhxXCixoU1J+nq4WwX1&#10;dL/X3eXrpo/j7eTbZEXyTNdKvQ/79RxEoD78h//an0bBJM3gdSYe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khaO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262" o:spid="_x0000_s1166" style="position:absolute;left:7797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<v:shape id="AutoShape_x0020_263" o:spid="_x0000_s1167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m2vSwAAA&#10;ANwAAAAPAAAAZHJzL2Rvd25yZXYueG1sRE/NisIwEL4v+A5hBG9rWhVZqlFEFAQPuroPMCRjW20m&#10;tYm1vr05CHv8+P7ny85WoqXGl44VpMMEBLF2puRcwd95+/0Dwgdkg5VjUvAiD8tF72uOmXFP/qX2&#10;FHIRQ9hnqKAIoc6k9Logi37oauLIXVxjMUTY5NI0+IzhtpKjJJlKiyXHhgJrWhekb6eHVVBN9nvd&#10;Xg93fR5txkczzZNXulJq0O9WMxCBuvAv/rh3RsE4jWvjmXgE5OI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m2vSwAAAANwAAAAPAAAAAAAAAAAAAAAAAJcCAABkcnMvZG93bnJl&#10;di54bWxQSwUGAAAAAAQABAD1AAAAhA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4" o:spid="_x0000_s1168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185JxQAA&#10;ANwAAAAPAAAAZHJzL2Rvd25yZXYueG1sRI/RasJAFETfC/2H5Rb6pptoERtdRYqFgg9q7Adcdq9J&#10;NHs3za4x/r0rCH0cZuYMM1/2thYdtb5yrCAdJiCItTMVFwp+D9+DKQgfkA3WjknBjTwsF68vc8yM&#10;u/KeujwUIkLYZ6igDKHJpPS6JIt+6Bri6B1dazFE2RbStHiNcFvLUZJMpMWK40KJDX2VpM/5xSqo&#10;PzYb3Z22f/owWo93ZlIkt3Sl1Ptbv5qBCNSH//Cz/WMUjNNP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Xzkn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5" o:spid="_x0000_s1169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eX4xQAA&#10;ANwAAAAPAAAAZHJzL2Rvd25yZXYueG1sRI/RasJAFETfC/7DcgXf6ibRiqRZRURB8KGt+gGX3dsk&#10;bfZuzK4x/n23UOjjMDNnmGI92Eb01PnasYJ0moAg1s7UXCq4nPfPSxA+IBtsHJOCB3lYr0ZPBebG&#10;3fmD+lMoRYSwz1FBFUKbS+l1RRb91LXE0ft0ncUQZVdK0+E9wm0jsyRZSIs1x4UKW9pWpL9PN6ug&#10;mR+Puv96u+pztpu9m0WZPNKNUpPxsHkFEWgI/+G/9sEomL1k8HsmHgG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Z5fj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6" o:spid="_x0000_s1170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UBjxQAA&#10;ANwAAAAPAAAAZHJzL2Rvd25yZXYueG1sRI/RasJAFETfhf7Dcgt9042mSomuIqWFgg9q7Adcdq9J&#10;NHs3zW5j/HtXEHwcZuYMs1j1thYdtb5yrGA8SkAQa2cqLhT8Hr6HHyB8QDZYOyYFV/KwWr4MFpgZ&#10;d+E9dXkoRISwz1BBGUKTSel1SRb9yDXE0Tu61mKIsi2kafES4baWkySZSYsVx4USG/osSZ/zf6ug&#10;ft9sdHfa/unD5CvdmVmRXMdrpd5e+/UcRKA+PMOP9o9RkE5TuJ+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VQGP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7" o:spid="_x0000_s1171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NgXxAAA&#10;ANwAAAAPAAAAZHJzL2Rvd25yZXYueG1sRI/disIwFITvhX2HcBa809RfpBpFxAXBC13dBzgkx7Zu&#10;c9JtsrW+vREEL4eZ+YZZrFpbioZqXzhWMOgnIIi1MwVnCn7OX70ZCB+QDZaOScGdPKyWH50Fpsbd&#10;+JuaU8hEhLBPUUEeQpVK6XVOFn3fVcTRu7jaYoiyzqSp8RbhtpTDJJlKiwXHhRwr2uSkf0//VkE5&#10;3u91cz386fNwOzqaaZbcB2ulup/teg4iUBve4Vd7ZxSMJmN4nolH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7zYF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8" o:spid="_x0000_s1172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H2MxQAA&#10;ANwAAAAPAAAAZHJzL2Rvd25yZXYueG1sRI9Ra8IwFIXfB/sP4Q72NhN1ilSjiDgY+DDX7gdckmtb&#10;19x0TVbrv18Ggo+Hc853OKvN4BrRUxdqzxrGIwWC2Hhbc6nhq3h7WYAIEdli45k0XCnAZv34sMLM&#10;+gt/Up/HUiQIhww1VDG2mZTBVOQwjHxLnLyT7xzGJLtS2g4vCe4aOVFqLh3WnBYqbGlXkfnOf52G&#10;5vVwMP3548cUk/30aOeluo63Wj8/DdsliEhDvIdv7XerYTqbwf+Zd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wfYz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69" o:spid="_x0000_s1173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uP7xQAA&#10;ANwAAAAPAAAAZHJzL2Rvd25yZXYueG1sRI/RasJAFETfC/7DcgXf6iZqg6RZRURB8KGt+gGX3dsk&#10;bfZuzK4x/n23UOjjMDNnmGI92Eb01PnasYJ0moAg1s7UXCq4nPfPSxA+IBtsHJOCB3lYr0ZPBebG&#10;3fmD+lMoRYSwz1FBFUKbS+l1RRb91LXE0ft0ncUQZVdK0+E9wm0jZ0mSSYs1x4UKW9pWpL9PN6ug&#10;WRyPuv96u+rzbDd/N1mZPNKNUpPxsHkFEWgI/+G/9sEomL9k8HsmHgG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i4/v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70" o:spid="_x0000_s1174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kZgxgAA&#10;ANwAAAAPAAAAZHJzL2Rvd25yZXYueG1sRI/dasJAFITvBd9hOULvmo0/1ZJmFZEWBC/qTx/gsHua&#10;RLNnY3Yb49t3CwUvh5n5hslXva1FR62vHCsYJykIYu1MxYWCr9PH8ysIH5AN1o5JwZ08rJbDQY6Z&#10;cTc+UHcMhYgQ9hkqKENoMim9LsmiT1xDHL1v11oMUbaFNC3eItzWcpKmc2mx4rhQYkObkvTl+GMV&#10;1LPdTnfnz6s+Td6nezMv0vt4rdTTqF+/gQjUh0f4v701CqYvC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bkZg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71" o:spid="_x0000_s1175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dISwgAA&#10;ANwAAAAPAAAAZHJzL2Rvd25yZXYueG1sRE/LisIwFN0L8w/hDsxOUx9TpBpFxAHBhePjAy7Jte1M&#10;c1ObWOvfm4Xg8nDe82VnK9FS40vHCoaDBASxdqbkXMH59NOfgvAB2WDlmBQ8yMNy8dGbY2bcnQ/U&#10;HkMuYgj7DBUUIdSZlF4XZNEPXE0cuYtrLIYIm1yaBu8x3FZylCSptFhybCiwpnVB+v94swqqyW6n&#10;27/9VZ9Gm/GvSfPkMVwp9fXZrWYgAnXhLX65t0bB+DuujWfi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7x0hLCAAAA3AAAAA8AAAAAAAAAAAAAAAAAlwIAAGRycy9kb3du&#10;cmV2LnhtbFBLBQYAAAAABAAEAPUAAACG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_x0020_272" o:spid="_x0000_s1176" style="position:absolute;left:1119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XeJxgAA&#10;ANwAAAAPAAAAZHJzL2Rvd25yZXYueG1sRI/dasJAFITvBd9hOULvmo0/FZtmFZEWBC/qTx/gsHua&#10;RLNnY3Yb49t3CwUvh5n5hslXva1FR62vHCsYJykIYu1MxYWCr9PH8wKED8gGa8ek4E4eVsvhIMfM&#10;uBsfqDuGQkQI+wwVlCE0mZRel2TRJ64hjt63ay2GKNtCmhZvEW5rOUnTubRYcVwosaFNSfpy/LEK&#10;6tlup7vz51WfJu/TvZkX6X28Vupp1K/fQATqwyP8394aBdOXV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vXeJxgAAANwAAAAPAAAAAAAAAAAAAAAAAJcCAABkcnMv&#10;ZG93bnJldi54bWxQSwUGAAAAAAQABAD1AAAAigMAAAAA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_x0020_273" o:spid="_x0000_s1177" style="position:absolute;left:11576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xSpwQAA&#10;ANwAAAAPAAAAZHJzL2Rvd25yZXYueG1sRE/LisIwFN0L8w/hDrjT1AdFqlFkUBhwoVP9gEtybavN&#10;TafJ1Pr3ZiHM8nDeq01va9FR6yvHCibjBASxdqbiQsHlvB8tQPiAbLB2TAqe5GGz/hisMDPuwT/U&#10;5aEQMYR9hgrKEJpMSq9LsujHriGO3NW1FkOEbSFNi48Ybms5TZJUWqw4NpTY0FdJ+p7/WQX1/HDQ&#10;3e34q8/T3exk0iJ5TrZKDT/77RJEoD78i9/ub6Nglsb58Uw8An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usUqcEAAADcAAAADwAAAAAAAAAAAAAAAACXAgAAZHJzL2Rvd25y&#10;ZXYueG1sUEsFBgAAAAAEAAQA9QAAAIUDAAAAAA=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_x0020_Box_x0020_274" o:spid="_x0000_s1178" type="#_x0000_t202" style="position:absolute;left:459;top:384;width:506;height:5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zE6xAAA&#10;ANwAAAAPAAAAZHJzL2Rvd25yZXYueG1sRI9Ba8JAFITvgv9heYI33dVasTEbEUuhJ0ttLXh7ZJ9J&#10;MPs2ZFcT/71bKPQ4zMw3TLrpbS1u1PrKsYbZVIEgzp2puNDw/fU2WYHwAdlg7Zg03MnDJhsOUkyM&#10;6/iTbodQiAhhn6CGMoQmkdLnJVn0U9cQR+/sWoshyraQpsUuwm0t50otpcWK40KJDe1Kyi+Hq9Vw&#10;3J9PPwv1Ubza56ZzvZJsX6TW41G/XYMI1If/8F/73Wh4Ws7g90w8AjJ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wcxOsQAAADcAAAADwAAAAAAAAAAAAAAAACXAgAAZHJzL2Rv&#10;d25yZXYueG1sUEsFBgAAAAAEAAQA9QAAAIgDAAAAAA==&#10;" filled="f" stroked="f">
                  <v:textbox>
                    <w:txbxContent>
                      <w:p w14:paraId="48A94C11" w14:textId="77777777" w:rsidR="00317877" w:rsidRPr="008D18E5" w:rsidRDefault="00317877" w:rsidP="008D18E5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E8B382" wp14:editId="40A8D4C8">
                <wp:simplePos x="0" y="0"/>
                <wp:positionH relativeFrom="column">
                  <wp:posOffset>62865</wp:posOffset>
                </wp:positionH>
                <wp:positionV relativeFrom="paragraph">
                  <wp:posOffset>191135</wp:posOffset>
                </wp:positionV>
                <wp:extent cx="7344410" cy="360045"/>
                <wp:effectExtent l="0" t="635" r="0" b="0"/>
                <wp:wrapNone/>
                <wp:docPr id="25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4410" cy="360045"/>
                          <a:chOff x="360" y="357"/>
                          <a:chExt cx="11880" cy="567"/>
                        </a:xfrm>
                      </wpg:grpSpPr>
                      <wps:wsp>
                        <wps:cNvPr id="25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0" name="Group 207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61" name="AutoShap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utoShap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AutoShap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17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71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27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82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1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AB42E" w14:textId="77777777" w:rsidR="00317877" w:rsidRPr="008D18E5" w:rsidRDefault="00317877" w:rsidP="008D18E5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8B382" id="Group_x0020_205" o:spid="_x0000_s1179" style="position:absolute;left:0;text-align:left;margin-left:4.95pt;margin-top:15.05pt;width:578.3pt;height:28.35pt;z-index:251658240" coordorigin="360,357" coordsize="11880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">
                <v:rect id="Rectangle_x0020_206" o:spid="_x0000_s1180" style="position:absolute;left:360;top:384;width:1188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swXxgAA&#10;ANwAAAAPAAAAZHJzL2Rvd25yZXYueG1sRI/dasJAFITvBd9hOYJ3daNQf1JXKaVVUaE0FvHykD0m&#10;wezZNLtqfHtXKHg5zMw3zHTemFJcqHaFZQX9XgSCOLW64EzB7+7rZQzCeWSNpWVScCMH81m7NcVY&#10;2yv/0CXxmQgQdjEqyL2vYildmpNB17MVcfCOtjbog6wzqWu8Brgp5SCKhtJgwWEhx4o+ckpPydko&#10;iLYFbdz3crHef2YJlvu/dHRYK9XtNO9vIDw1/hn+b6+0gsHrBB5nw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NswXxgAAANwAAAAPAAAAAAAAAAAAAAAAAJcCAABkcnMv&#10;ZG93bnJldi54bWxQSwUGAAAAAAQABAD1AAAAigMAAAAA&#10;" fillcolor="#365f91" stroked="f" strokecolor="#212120">
                  <v:shadow color="#8c8682" opacity="49150f"/>
                </v:rect>
                <v:group id="Group_x0020_207" o:spid="_x0000_s1181" style="position:absolute;left:979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shape id="AutoShape_x0020_208" o:spid="_x0000_s1182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r6vxAAA&#10;ANwAAAAPAAAAZHJzL2Rvd25yZXYueG1sRI/RasJAFETfC/7DcgXf6iaxhBJdRURB8KGt9gMuu9ck&#10;mr0bs2uMf98tFPo4zMwZZrEabCN66nztWEE6TUAQa2dqLhV8n3av7yB8QDbYOCYFT/KwWo5eFlgY&#10;9+Av6o+hFBHCvkAFVQhtIaXXFVn0U9cSR+/sOoshyq6UpsNHhNtGZkmSS4s1x4UKW9pUpK/Hu1XQ&#10;vB0Our983PQp284+TV4mz3St1GQ8rOcgAg3hP/zX3hsFWZ7C75l4BO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0a+r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09" o:spid="_x0000_s1183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lCDYxAAA&#10;ANwAAAAPAAAAZHJzL2Rvd25yZXYueG1sRI/RasJAFETfBf9huULfdGMqQVJXEWlB8KE1+gGX3dsk&#10;bfZuzK4x/n1XKPg4zMwZZrUZbCN66nztWMF8loAg1s7UXCo4nz6mSxA+IBtsHJOCO3nYrMejFebG&#10;3fhIfRFKESHsc1RQhdDmUnpdkUU/cy1x9L5dZzFE2ZXSdHiLcNvINEkyabHmuFBhS7uK9G9xtQqa&#10;xeGg+5/Piz6l769fJiuT+3yr1Mtk2L6BCDSEZ/i/vTcK0iyFx5l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5Qg2M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0" o:spid="_x0000_s1184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2IVDxAAA&#10;ANwAAAAPAAAAZHJzL2Rvd25yZXYueG1sRI/RasJAFETfC/7DcgXf6sYoQaKriFgQfGirfsBl95pE&#10;s3djdhvj33eFQh+HmTnDLNe9rUVHra8cK5iMExDE2pmKCwXn08f7HIQPyAZrx6TgSR7Wq8HbEnPj&#10;HvxN3TEUIkLY56igDKHJpfS6JIt+7Bri6F1cazFE2RbStPiIcFvLNEkyabHiuFBiQ9uS9O34YxXU&#10;s8NBd9fPuz6lu+mXyYrkOdkoNRr2mwWIQH34D/+190ZBmk3hdSYe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iFQ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1" o:spid="_x0000_s1185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R03xAAA&#10;ANwAAAAPAAAAZHJzL2Rvd25yZXYueG1sRI/RasJAFETfC/7DcoW+1Y1RgkRXEbEg+GCrfsBl95pE&#10;s3djdhvj33eFQh+HmTnDLFa9rUVHra8cKxiPEhDE2pmKCwXn0+fHDIQPyAZrx6TgSR5Wy8HbAnPj&#10;HvxN3TEUIkLY56igDKHJpfS6JIt+5Bri6F1cazFE2RbStPiIcFvLNEkyabHiuFBiQ5uS9O34YxXU&#10;0/1ed9fDXZ/S7eTLZEXyHK+Veh/26zmIQH34D/+1d0ZBmk3hdSYe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zEdN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2" o:spid="_x0000_s1186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fbisxQAA&#10;ANwAAAAPAAAAZHJzL2Rvd25yZXYueG1sRI/dasJAFITvC77Dcgre1Y3RhpK6iogFwQvrzwMcdo9J&#10;bPZszG5jfHu3UPBymJlvmNmit7XoqPWVYwXjUQKCWDtTcaHgdPx6+wDhA7LB2jEpuJOHxXzwMsPc&#10;uBvvqTuEQkQI+xwVlCE0uZRel2TRj1xDHL2zay2GKNtCmhZvEW5rmSZJJi1WHBdKbGhVkv45/FoF&#10;9XS71d1ld9XHdD35NlmR3MdLpYav/fITRKA+PMP/7Y1RkGbv8HcmHg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9uKz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3" o:spid="_x0000_s1187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ybbxAAA&#10;ANwAAAAPAAAAZHJzL2Rvd25yZXYueG1sRI/RasJAFETfBf9huULfdGMqQVJXEWlB8KE1+gGX3dsk&#10;bfZuzK4x/n1XKPg4zMwZZrUZbCN66nztWMF8loAg1s7UXCo4nz6mSxA+IBtsHJOCO3nYrMejFebG&#10;3fhIfRFKESHsc1RQhdDmUnpdkUU/cy1x9L5dZzFE2ZXSdHiLcNvINEkyabHmuFBhS7uK9G9xtQqa&#10;xeGg+5/Piz6l769fJiuT+3yr1Mtk2L6BCDSEZ/i/vTcK0iyDx5l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8m28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4" o:spid="_x0000_s1188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44NAxQAA&#10;ANwAAAAPAAAAZHJzL2Rvd25yZXYueG1sRI/dasJAFITvC77DcoTe1Y1piRJdRUqFghetPw9w2D0m&#10;0ezZmF1jfPuuIPRymJlvmPmyt7XoqPWVYwXjUQKCWDtTcaHgsF+/TUH4gGywdkwK7uRhuRi8zDE3&#10;7sZb6nahEBHCPkcFZQhNLqXXJVn0I9cQR+/oWoshyraQpsVbhNtapkmSSYsVx4USG/osSZ93V6ug&#10;/thsdHf6ueh9+vX+a7IiuY9XSr0O+9UMRKA+/Ief7W+jIM0m8Dg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jg0D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5" o:spid="_x0000_s1189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BcywQAA&#10;ANwAAAAPAAAAZHJzL2Rvd25yZXYueG1sRE/NisIwEL4L+w5hBG+a2pUiXaPIorDgQVf3AYZkbKvN&#10;pDax1rc3B2GPH9//YtXbWnTU+sqxgukkAUGsnam4UPB32o7nIHxANlg7JgVP8rBafgwWmBv34F/q&#10;jqEQMYR9jgrKEJpcSq9LsugnriGO3Nm1FkOEbSFNi48YbmuZJkkmLVYcG0ps6LskfT3erYJ6ttvp&#10;7rK/6VO6+TyYrEie07VSo2G//gIRqA//4rf7xyhIs7g2nolHQC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nwXMs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6" o:spid="_x0000_s1190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MLKpxQAA&#10;ANwAAAAPAAAAZHJzL2Rvd25yZXYueG1sRI/dasJAFITvC77DcoTe1Y1pCRpdRUqFghetPw9w2D0m&#10;0ezZmF1jfPuuIPRymJlvmPmyt7XoqPWVYwXjUQKCWDtTcaHgsF+/TUD4gGywdkwK7uRhuRi8zDE3&#10;7sZb6nahEBHCPkcFZQhNLqXXJVn0I9cQR+/oWoshyraQpsVbhNtapkmSSYsVx4USG/osSZ93V6ug&#10;/thsdHf6ueh9+vX+a7IiuY9XSr0O+9UMRKA+/Ief7W+jIM2m8Dg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wsqn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217" o:spid="_x0000_s1191" style="position:absolute;left:4404;top:384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shape id="AutoShape_x0020_218" o:spid="_x0000_s1192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yhyxQAA&#10;ANwAAAAPAAAAZHJzL2Rvd25yZXYueG1sRI/RasJAFETfC/7DcoW+1U1SsSV1E6S0IPjQqv2Ay+41&#10;iWbvxuw2xr/vCkIfh5k5wyzL0bZioN43jhWkswQEsXam4UrBz/7z6RWED8gGW8ek4EoeymLysMTc&#10;uAtvadiFSkQI+xwV1CF0uZRe12TRz1xHHL2D6y2GKPtKmh4vEW5bmSXJQlpsOC7U2NF7Tfq0+7UK&#10;2vlmo4fj11nvs4/nb7Ookmu6UupxOq7eQAQaw3/43l4bBdlLCrcz8QjI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fKHL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19" o:spid="_x0000_s1193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bYFxQAA&#10;ANwAAAAPAAAAZHJzL2Rvd25yZXYueG1sRI/RasJAFETfC/7Dcgt9041p0ZK6ShALBR/U6Adcdm+T&#10;tNm7MbtN4t+7hUIfh5k5w6w2o21ET52vHSuYzxIQxNqZmksFl/P79BWED8gGG8ek4EYeNuvJwwoz&#10;4wY+UV+EUkQI+wwVVCG0mZReV2TRz1xLHL1P11kMUXalNB0OEW4bmSbJQlqsOS5U2NK2Iv1d/FgF&#10;zct+r/uvw1Wf093z0SzK5DbPlXp6HPM3EIHG8B/+a38YBekyhd8z8QjI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NtgX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0" o:spid="_x0000_s1194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ROexgAA&#10;ANwAAAAPAAAAZHJzL2Rvd25yZXYueG1sRI/RasJAFETfhf7Dcgt9002i2JJmFSktCD5oYz/gsnub&#10;pM3eTbPbGP/eFQQfh5k5wxTr0bZioN43jhWkswQEsXam4UrB1/Fj+gLCB2SDrWNScCYP69XDpMDc&#10;uBN/0lCGSkQI+xwV1CF0uZRe12TRz1xHHL1v11sMUfaVND2eIty2MkuSpbTYcFyosaO3mvRv+W8V&#10;tIvdTg8/+z99zN7nB7OsknO6Uerpcdy8ggg0hnv41t4aBdnzHK5n4hGQq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AROe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1" o:spid="_x0000_s1195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IvqxgAA&#10;ANwAAAAPAAAAZHJzL2Rvd25yZXYueG1sRI/RasJAFETfC/7DcoW+6SZRrKRZRaRCwYfa6Adcdm+T&#10;tNm7MbuN8e+7hUIfh5k5wxTb0bZioN43jhWk8wQEsXam4UrB5XyYrUH4gGywdUwK7uRhu5k8FJgb&#10;d+N3GspQiQhhn6OCOoQul9Lrmiz6ueuIo/fheoshyr6SpsdbhNtWZkmykhYbjgs1drSvSX+V31ZB&#10;uzwe9fD5dtXn7GVxMqsquac7pR6n4+4ZRKAx/If/2q9GQfa0hN8z8QjI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6Ivq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2" o:spid="_x0000_s1196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pC5xxQAA&#10;ANwAAAAPAAAAZHJzL2Rvd25yZXYueG1sRI/RasJAFETfBf9huULfdGNabYmuImKh4IOt9gMuu7dJ&#10;NHs3Zrcx/r0rCD4OM3OGmS87W4mWGl86VjAeJSCItTMl5wp+D5/DDxA+IBusHJOCK3lYLvq9OWbG&#10;XfiH2n3IRYSwz1BBEUKdSel1QRb9yNXE0ftzjcUQZZNL0+Alwm0l0ySZSoslx4UCa1oXpE/7f6ug&#10;ettudXvcnfUh3bx+m2meXMcrpV4G3WoGIlAXnuFH+8soSN8ncD8Tj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2kLnH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3" o:spid="_x0000_s1197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hWdxgAA&#10;ANwAAAAPAAAAZHJzL2Rvd25yZXYueG1sRI/RasJAFETfC/7DcoW+1U1iUUmzikiFgg+10Q+47N4m&#10;abN3Y3Yb4993C0Ifh5k5wxSb0bZioN43jhWkswQEsXam4UrB+bR/WoHwAdlg65gU3MjDZj15KDA3&#10;7sofNJShEhHCPkcFdQhdLqXXNVn0M9cRR+/T9RZDlH0lTY/XCLetzJJkIS02HBdq7GhXk/4uf6yC&#10;9vlw0MPX+0Wfstf50Syq5JZulXqcjtsXEIHG8B++t9+Mgmy5hL8z8Qj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OhWd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4" o:spid="_x0000_s1198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YHvwQAA&#10;ANwAAAAPAAAAZHJzL2Rvd25yZXYueG1sRE/LisIwFN0P+A/hCrMbU+ugUo0iojDgwvHxAZfk2lab&#10;m9rEWv9+shBmeTjv+bKzlWip8aVjBcNBAoJYO1NyruB82n5NQfiAbLByTApe5GG56H3MMTPuyQdq&#10;jyEXMYR9hgqKEOpMSq8LsugHriaO3MU1FkOETS5Ng88YbiuZJslYWiw5NhRY07ogfTs+rILqe7fT&#10;7XV/16d0M/o14zx5DVdKffa71QxEoC78i9/uH6MgncS18Uw8AnL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6WB78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5" o:spid="_x0000_s1199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6SR0xgAA&#10;ANwAAAAPAAAAZHJzL2Rvd25yZXYueG1sRI/RasJAFETfC/7DcgXfmo1pUZtmFZEKgg9ttR9w2b1N&#10;otm7MbvG+PfdQqGPw8ycYYrVYBvRU+drxwqmSQqCWDtTc6ng67h9XIDwAdlg45gU3MnDajl6KDA3&#10;7saf1B9CKSKEfY4KqhDaXEqvK7LoE9cSR+/bdRZDlF0pTYe3CLeNzNJ0Ji3WHBcqbGlTkT4frlZB&#10;87zf6/70ftHH7O3pw8zK9D5dKzUZD+tXEIGG8B/+a++Mgmz+Ar9n4hGQ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6SR0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6" o:spid="_x0000_s1200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v3OwAAA&#10;ANwAAAAPAAAAZHJzL2Rvd25yZXYueG1sRE/NisIwEL4v+A5hBG9rahWRrlFEFAQPuroPMCRjW20m&#10;tYm1vr05CHv8+P7ny85WoqXGl44VjIYJCGLtTMm5gr/z9nsGwgdkg5VjUvAiD8tF72uOmXFP/qX2&#10;FHIRQ9hnqKAIoc6k9Logi37oauLIXVxjMUTY5NI0+IzhtpJpkkylxZJjQ4E1rQvSt9PDKqgm+71u&#10;r4e7Pqeb8dFM8+Q1Wik16HerHxCBuvAv/rh3RkE6i/PjmXgE5OI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Bv3OwAAAANwAAAAPAAAAAAAAAAAAAAAAAJcCAABkcnMvZG93bnJl&#10;di54bWxQSwUGAAAAAAQABAD1AAAAhA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_x0020_227" o:spid="_x0000_s1201" style="position:absolute;left:7797;top:357;width:3393;height:513" coordorigin="979,384" coordsize="3393,5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shape id="AutoShape_x0020_228" o:spid="_x0000_s1202" style="position:absolute;left:979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MYiwwAA&#10;ANwAAAAPAAAAZHJzL2Rvd25yZXYueG1sRI/disIwFITvBd8hHME7Ta0i0jWKLLuw4IW/D3BIzrbV&#10;5qTbZGt9eyMIXg4z8w2zXHe2Ei01vnSsYDJOQBBrZ0rOFZxP36MFCB+QDVaOScGdPKxX/d4SM+Nu&#10;fKD2GHIRIewzVFCEUGdSel2QRT92NXH0fl1jMUTZ5NI0eItwW8k0SebSYslxocCaPgvS1+O/VVDN&#10;tlvdXnZ/+pR+Tfdmnif3yUap4aDbfIAI1IV3+NX+MQrSRQrPM/EIy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mMYiwwAAANwAAAAPAAAAAAAAAAAAAAAAAJcCAABkcnMvZG93&#10;bnJldi54bWxQSwUGAAAAAAQABAD1AAAAhw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29" o:spid="_x0000_s1203" style="position:absolute;left:1365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GO5xAAA&#10;ANwAAAAPAAAAZHJzL2Rvd25yZXYueG1sRI/RisIwFETfF/yHcAXf1tS6iHSNIqIg+KCr+wGX5NpW&#10;m5vaxFr/3iwI+zjMzBlmtuhsJVpqfOlYwWiYgCDWzpScK/g9bT6nIHxANlg5JgVP8rCY9z5mmBn3&#10;4B9qjyEXEcI+QwVFCHUmpdcFWfRDVxNH7+waiyHKJpemwUeE20qmSTKRFkuOCwXWtCpIX493q6D6&#10;2u10e9nf9Cldjw9mkifP0VKpQb9bfoMI1IX/8Lu9NQrS6Rj+zsQjIO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NRju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30" o:spid="_x0000_s1204" style="position:absolute;left:1751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fvNxAAA&#10;ANwAAAAPAAAAZHJzL2Rvd25yZXYueG1sRI/disIwFITvBd8hnIW909QqItUoIi4IXvj7AIfkbNvd&#10;5qQ22VrffiMIXg4z8w2zWHW2Ei01vnSsYDRMQBBrZ0rOFVwvX4MZCB+QDVaOScGDPKyW/d4CM+Pu&#10;fKL2HHIRIewzVFCEUGdSel2QRT90NXH0vl1jMUTZ5NI0eI9wW8k0SabSYslxocCaNgXp3/OfVVBN&#10;9nvd/hxu+pJux0czzZPHaK3U50e3noMI1IV3+NXeGQXpbALPM/E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z37zcQAAADcAAAADwAAAAAAAAAAAAAAAACXAgAAZHJzL2Rv&#10;d25yZXYueG1sUEsFBgAAAAAEAAQA9QAAAIg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31" o:spid="_x0000_s1205" style="position:absolute;left:2137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V5WxQAA&#10;ANwAAAAPAAAAZHJzL2Rvd25yZXYueG1sRI/dasJAFITvhb7Dcgq9003SKhLdiIiFghf17wEOu8ck&#10;Nns2zW5jfPtuoeDlMDPfMMvVYBvRU+drxwrSSQKCWDtTc6ngfHofz0H4gGywcUwK7uRhVTyNlpgb&#10;d+MD9cdQighhn6OCKoQ2l9Lriiz6iWuJo3dxncUQZVdK0+Etwm0jsySZSYs1x4UKW9pUpL+OP1ZB&#10;87bb6f76+a1P2fZ1b2Zlck/XSr08D+sFiEBDeIT/2x9GQTafwt+ZeARk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xXlb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32" o:spid="_x0000_s1206" style="position:absolute;left:2523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8AhxQAA&#10;ANwAAAAPAAAAZHJzL2Rvd25yZXYueG1sRI/BasMwEETvhfyD2EBvjRy3mOBENqG0UMihjZMPWKSN&#10;7cRauZbqOH9fFQo5DjPzhtmUk+3ESINvHStYLhIQxNqZlmsFx8P70wqED8gGO8ek4EYeymL2sMHc&#10;uCvvaaxCLSKEfY4KmhD6XEqvG7LoF64njt7JDRZDlEMtzYDXCLedTJMkkxZbjgsN9vTakL5UP1ZB&#10;97Lb6fH8+a0P6dvzl8nq5LbcKvU4n7ZrEIGmcA//tz+MgnSVwd+ZeARk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jwCH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33" o:spid="_x0000_s1207" style="position:absolute;left:2833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72W6xQAA&#10;ANwAAAAPAAAAZHJzL2Rvd25yZXYueG1sRI/RasJAFETfC/2H5RZ8042xqERXEbFQ8EGNfsBl95rE&#10;Zu+m2W2Mf+8WCn0cZuYMs1z3thYdtb5yrGA8SkAQa2cqLhRczh/DOQgfkA3WjknBgzysV68vS8yM&#10;u/OJujwUIkLYZ6igDKHJpPS6JIt+5Bri6F1dazFE2RbStHiPcFvLNEmm0mLFcaHEhrYl6a/8xyqo&#10;3/d73d0O3/qc7iZHMy2Sx3ij1OCt3yxABOrDf/iv/WkUpPMZ/J6JR0C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vZbrFAAAA3AAAAA8AAAAAAAAAAAAAAAAAlwIAAGRycy9k&#10;b3ducmV2LnhtbFBLBQYAAAAABAAEAPUAAACJAwAAAAA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34" o:spid="_x0000_s1208" style="position:absolute;left:3214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PHIwAAA&#10;ANwAAAAPAAAAZHJzL2Rvd25yZXYueG1sRE/NisIwEL4v+A5hBG9rahWRrlFEFAQPuroPMCRjW20m&#10;tYm1vr05CHv8+P7ny85WoqXGl44VjIYJCGLtTMm5gr/z9nsGwgdkg5VjUvAiD8tF72uOmXFP/qX2&#10;FHIRQ9hnqKAIoc6k9Logi37oauLIXVxjMUTY5NI0+IzhtpJpkkylxZJjQ4E1rQvSt9PDKqgm+71u&#10;r4e7Pqeb8dFM8+Q1Wik16HerHxCBuvAv/rh3RkE6i2vjmXgE5OI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cPHIwAAAANwAAAAPAAAAAAAAAAAAAAAAAJcCAABkcnMvZG93bnJl&#10;di54bWxQSwUGAAAAAAQABAD1AAAAhA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35" o:spid="_x0000_s1209" style="position:absolute;left:360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FRTxgAA&#10;ANwAAAAPAAAAZHJzL2Rvd25yZXYueG1sRI/RasJAFETfC/7DcoW+1U1iEU2zikiFgg+10Q+47N4m&#10;abN3Y3Yb4993C0Ifh5k5wxSb0bZioN43jhWkswQEsXam4UrB+bR/WoLwAdlg65gU3MjDZj15KDA3&#10;7sofNJShEhHCPkcFdQhdLqXXNVn0M9cRR+/T9RZDlH0lTY/XCLetzJJkIS02HBdq7GhXk/4uf6yC&#10;9vlw0MPX+0Wfstf50Syq5JZulXqcjtsXEIHG8B++t9+Mgmy5gr8z8Qj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PFRTxgAAANwAAAAPAAAAAAAAAAAAAAAAAJcCAABkcnMv&#10;ZG93bnJldi54bWxQSwUGAAAAAAQABAD1AAAAigMAAAAA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_x0020_236" o:spid="_x0000_s1210" style="position:absolute;left:3986;top:567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32sTwQAA&#10;ANwAAAAPAAAAZHJzL2Rvd25yZXYueG1sRE/LisIwFN0P+A/hCrMbU+sgWo0iojDgwvHxAZfk2lab&#10;m9rEWv9+shBmeTjv+bKzlWip8aVjBcNBAoJYO1NyruB82n5NQPiAbLByTApe5GG56H3MMTPuyQdq&#10;jyEXMYR9hgqKEOpMSq8LsugHriaO3MU1FkOETS5Ng88YbiuZJslYWiw5NhRY07ogfTs+rILqe7fT&#10;7XV/16d0M/o14zx5DVdKffa71QxEoC78i9/uH6Mgncb58Uw8AnL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9rE8EAAADcAAAADwAAAAAAAAAAAAAAAACXAgAAZHJzL2Rvd25y&#10;ZXYueG1sUEsFBgAAAAAEAAQA9QAAAIUDAAAAAA==&#10;" path="m0,3818l3808,3818,5000,,6192,3818,10000,3818,6917,6182,8083,10000,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_x0020_237" o:spid="_x0000_s1211" style="position:absolute;left:11190;top:450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86IxQAA&#10;ANwAAAAPAAAAZHJzL2Rvd25yZXYueG1sRI/RasJAFETfC/7DcoW+1U1SkTZ1E6S0IPjQqv2Ay+41&#10;iWbvxuw2xr/vCkIfh5k5wyzL0bZioN43jhWkswQEsXam4UrBz/7z6QWED8gGW8ek4EoeymLysMTc&#10;uAtvadiFSkQI+xwV1CF0uZRe12TRz1xHHL2D6y2GKPtKmh4vEW5bmSXJQlpsOC7U2NF7Tfq0+7UK&#10;2vlmo4fj11nvs4/nb7Ookmu6UupxOq7eQAQaw3/43l4bBdlrCrcz8QjI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TzojFAAAA3AAAAA8AAAAAAAAAAAAAAAAAlwIAAGRycy9k&#10;b3ducmV2LnhtbFBLBQYAAAAABAAEAPUAAACJAwAAAAA=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_x0020_238" o:spid="_x0000_s1212" style="position:absolute;left:11576;top:384;width:386;height:33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fVkxgAA&#10;ANwAAAAPAAAAZHJzL2Rvd25yZXYueG1sRI/RasJAFETfhf7Dcgt9002iSJtmFSktCD5oYz/gsnub&#10;pM3eTbPbGP/eFQQfh5k5wxTr0bZioN43jhWkswQEsXam4UrB1/Fj+gzCB2SDrWNScCYP69XDpMDc&#10;uBN/0lCGSkQI+xwV1CF0uZRe12TRz1xHHL1v11sMUfaVND2eIty2MkuSpbTYcFyosaO3mvRv+W8V&#10;tIvdTg8/+z99zN7nB7OsknO6Uerpcdy8ggg0hnv41t4aBdnLHK5n4hGQq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DfVkxgAAANwAAAAPAAAAAAAAAAAAAAAAAJcCAABkcnMv&#10;ZG93bnJldi54bWxQSwUGAAAAAAQABAD1AAAAigMAAAAA&#10;" path="m0,3818l3808,3818,5000,,6192,3818,10000,3818,6917,6182,8083,10000,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_x0020_Box_x0020_239" o:spid="_x0000_s1213" type="#_x0000_t202" style="position:absolute;left:459;top:384;width:506;height:5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O0YxAAA&#10;ANwAAAAPAAAAZHJzL2Rvd25yZXYueG1sRI9Ba8JAFITvBf/D8gRvdVexRaObIBahp5amKnh7ZJ9J&#10;MPs2ZLdJ+u+7hUKPw8x8w+yy0Taip87XjjUs5goEceFMzaWG0+fxcQ3CB2SDjWPS8E0esnTysMPE&#10;uIE/qM9DKSKEfYIaqhDaREpfVGTRz11LHL2b6yyGKLtSmg6HCLeNXCr1LC3WHBcqbOlQUXHPv6yG&#10;89vtelmp9/LFPrWDG5Vku5Faz6bjfgsi0Bj+w3/tV6NhuVnB75l4BGT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TtGMQAAADcAAAADwAAAAAAAAAAAAAAAACXAgAAZHJzL2Rv&#10;d25yZXYueG1sUEsFBgAAAAAEAAQA9QAAAIgDAAAAAA==&#10;" filled="f" stroked="f">
                  <v:textbox>
                    <w:txbxContent>
                      <w:p w14:paraId="784AB42E" w14:textId="77777777" w:rsidR="00317877" w:rsidRPr="008D18E5" w:rsidRDefault="00317877" w:rsidP="008D18E5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180790C7" wp14:editId="5641EEA0">
                <wp:simplePos x="0" y="0"/>
                <wp:positionH relativeFrom="page">
                  <wp:posOffset>15874365</wp:posOffset>
                </wp:positionH>
                <wp:positionV relativeFrom="paragraph">
                  <wp:posOffset>3357880</wp:posOffset>
                </wp:positionV>
                <wp:extent cx="1657350" cy="3429000"/>
                <wp:effectExtent l="0" t="5080" r="0" b="0"/>
                <wp:wrapNone/>
                <wp:docPr id="3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4E5D8C" w14:textId="77777777" w:rsidR="00317877" w:rsidRPr="004B13A8" w:rsidRDefault="0031787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camur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ut </w:t>
                            </w:r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voco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Adipsdiscing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jumentum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iriure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obruo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damnum</w:t>
                            </w:r>
                            <w:proofErr w:type="spellEnd"/>
                            <w:proofErr w:type="gram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pneum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camur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ut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jumentum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velitan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iriure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Loquor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meus indoles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iaceo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, ne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secundum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dolus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demoveo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interddfico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proprius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. In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os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quadfse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nudflla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magna. 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camur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utan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sdl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as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vocoloc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ispo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facto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delore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ergo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maska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forgeuit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masca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pala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ergo sacrum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lamap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allacum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dergo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ipso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mia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sermi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90C7" id="Text_x0020_Box_x0020_76" o:spid="_x0000_s1212" type="#_x0000_t202" style="position:absolute;left:0;text-align:left;margin-left:1249.95pt;margin-top:264.4pt;width:130.5pt;height:270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" filled="f" fillcolor="#fffffe" stroked="f" strokecolor="#212120">
                <v:shadow color="#dcd6d4" opacity="49150f"/>
                <v:textbox inset="2.88pt,2.88pt,2.88pt,2.88pt">
                  <w:txbxContent>
                    <w:p w14:paraId="604E5D8C" w14:textId="77777777" w:rsidR="00317877" w:rsidRPr="004B13A8" w:rsidRDefault="0031787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camur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ut </w:t>
                      </w:r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voco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Adipsdiscing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jumentum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iriure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obruo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proofErr w:type="gram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damnum</w:t>
                      </w:r>
                      <w:proofErr w:type="spellEnd"/>
                      <w:proofErr w:type="gram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pneum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camur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ut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jumentum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velitan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iriure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Loquor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meus indoles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iaceo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, ne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secundum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dolus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demoveo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interddfico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proprius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. In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os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quadfse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nudflla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magna. 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camur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utan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sdl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as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vocoloc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ispo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facto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delore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ergo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maska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forgeuit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masca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pala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ergo sacrum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lamap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allacum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dergo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ipso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mia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sermi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044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549D3D1" wp14:editId="024C1E03">
                <wp:simplePos x="0" y="0"/>
                <wp:positionH relativeFrom="page">
                  <wp:posOffset>14542770</wp:posOffset>
                </wp:positionH>
                <wp:positionV relativeFrom="page">
                  <wp:posOffset>6635750</wp:posOffset>
                </wp:positionV>
                <wp:extent cx="523240" cy="491490"/>
                <wp:effectExtent l="1270" t="6350" r="8890" b="10160"/>
                <wp:wrapNone/>
                <wp:docPr id="2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491490"/>
                          <a:chOff x="117041531" y="111700750"/>
                          <a:chExt cx="523073" cy="491611"/>
                        </a:xfrm>
                      </wpg:grpSpPr>
                      <wps:wsp>
                        <wps:cNvPr id="27" name="Freeform 63"/>
                        <wps:cNvSpPr>
                          <a:spLocks/>
                        </wps:cNvSpPr>
                        <wps:spPr bwMode="auto">
                          <a:xfrm>
                            <a:off x="117041531" y="112080394"/>
                            <a:ext cx="523073" cy="111967"/>
                          </a:xfrm>
                          <a:custGeom>
                            <a:avLst/>
                            <a:gdLst>
                              <a:gd name="T0" fmla="*/ 483075 w 523073"/>
                              <a:gd name="T1" fmla="*/ 0 h 111967"/>
                              <a:gd name="T2" fmla="*/ 39998 w 523073"/>
                              <a:gd name="T3" fmla="*/ 0 h 111967"/>
                              <a:gd name="T4" fmla="*/ 34121 w 523073"/>
                              <a:gd name="T5" fmla="*/ 489 h 111967"/>
                              <a:gd name="T6" fmla="*/ 28407 w 523073"/>
                              <a:gd name="T7" fmla="*/ 1632 h 111967"/>
                              <a:gd name="T8" fmla="*/ 23183 w 523073"/>
                              <a:gd name="T9" fmla="*/ 3754 h 111967"/>
                              <a:gd name="T10" fmla="*/ 18285 w 523073"/>
                              <a:gd name="T11" fmla="*/ 6365 h 111967"/>
                              <a:gd name="T12" fmla="*/ 13714 w 523073"/>
                              <a:gd name="T13" fmla="*/ 9793 h 111967"/>
                              <a:gd name="T14" fmla="*/ 9796 w 523073"/>
                              <a:gd name="T15" fmla="*/ 13710 h 111967"/>
                              <a:gd name="T16" fmla="*/ 6531 w 523073"/>
                              <a:gd name="T17" fmla="*/ 18117 h 111967"/>
                              <a:gd name="T18" fmla="*/ 3755 w 523073"/>
                              <a:gd name="T19" fmla="*/ 23013 h 111967"/>
                              <a:gd name="T20" fmla="*/ 1633 w 523073"/>
                              <a:gd name="T21" fmla="*/ 28236 h 111967"/>
                              <a:gd name="T22" fmla="*/ 490 w 523073"/>
                              <a:gd name="T23" fmla="*/ 33949 h 111967"/>
                              <a:gd name="T24" fmla="*/ 0 w 523073"/>
                              <a:gd name="T25" fmla="*/ 39825 h 111967"/>
                              <a:gd name="T26" fmla="*/ 0 w 523073"/>
                              <a:gd name="T27" fmla="*/ 71979 h 111967"/>
                              <a:gd name="T28" fmla="*/ 490 w 523073"/>
                              <a:gd name="T29" fmla="*/ 77855 h 111967"/>
                              <a:gd name="T30" fmla="*/ 1633 w 523073"/>
                              <a:gd name="T31" fmla="*/ 83567 h 111967"/>
                              <a:gd name="T32" fmla="*/ 3755 w 523073"/>
                              <a:gd name="T33" fmla="*/ 88953 h 111967"/>
                              <a:gd name="T34" fmla="*/ 6531 w 523073"/>
                              <a:gd name="T35" fmla="*/ 93850 h 111967"/>
                              <a:gd name="T36" fmla="*/ 9796 w 523073"/>
                              <a:gd name="T37" fmla="*/ 98257 h 111967"/>
                              <a:gd name="T38" fmla="*/ 13714 w 523073"/>
                              <a:gd name="T39" fmla="*/ 102174 h 111967"/>
                              <a:gd name="T40" fmla="*/ 18285 w 523073"/>
                              <a:gd name="T41" fmla="*/ 105601 h 111967"/>
                              <a:gd name="T42" fmla="*/ 23183 w 523073"/>
                              <a:gd name="T43" fmla="*/ 108213 h 111967"/>
                              <a:gd name="T44" fmla="*/ 28407 w 523073"/>
                              <a:gd name="T45" fmla="*/ 110335 h 111967"/>
                              <a:gd name="T46" fmla="*/ 34121 w 523073"/>
                              <a:gd name="T47" fmla="*/ 111477 h 111967"/>
                              <a:gd name="T48" fmla="*/ 39998 w 523073"/>
                              <a:gd name="T49" fmla="*/ 111967 h 111967"/>
                              <a:gd name="T50" fmla="*/ 483075 w 523073"/>
                              <a:gd name="T51" fmla="*/ 111967 h 111967"/>
                              <a:gd name="T52" fmla="*/ 488953 w 523073"/>
                              <a:gd name="T53" fmla="*/ 111477 h 111967"/>
                              <a:gd name="T54" fmla="*/ 494667 w 523073"/>
                              <a:gd name="T55" fmla="*/ 110335 h 111967"/>
                              <a:gd name="T56" fmla="*/ 500054 w 523073"/>
                              <a:gd name="T57" fmla="*/ 108213 h 111967"/>
                              <a:gd name="T58" fmla="*/ 504952 w 523073"/>
                              <a:gd name="T59" fmla="*/ 105601 h 111967"/>
                              <a:gd name="T60" fmla="*/ 509360 w 523073"/>
                              <a:gd name="T61" fmla="*/ 102174 h 111967"/>
                              <a:gd name="T62" fmla="*/ 513278 w 523073"/>
                              <a:gd name="T63" fmla="*/ 98257 h 111967"/>
                              <a:gd name="T64" fmla="*/ 516706 w 523073"/>
                              <a:gd name="T65" fmla="*/ 93850 h 111967"/>
                              <a:gd name="T66" fmla="*/ 519318 w 523073"/>
                              <a:gd name="T67" fmla="*/ 88953 h 111967"/>
                              <a:gd name="T68" fmla="*/ 521441 w 523073"/>
                              <a:gd name="T69" fmla="*/ 83567 h 111967"/>
                              <a:gd name="T70" fmla="*/ 522583 w 523073"/>
                              <a:gd name="T71" fmla="*/ 77855 h 111967"/>
                              <a:gd name="T72" fmla="*/ 523073 w 523073"/>
                              <a:gd name="T73" fmla="*/ 71979 h 111967"/>
                              <a:gd name="T74" fmla="*/ 523073 w 523073"/>
                              <a:gd name="T75" fmla="*/ 39825 h 111967"/>
                              <a:gd name="T76" fmla="*/ 522583 w 523073"/>
                              <a:gd name="T77" fmla="*/ 33949 h 111967"/>
                              <a:gd name="T78" fmla="*/ 521441 w 523073"/>
                              <a:gd name="T79" fmla="*/ 28236 h 111967"/>
                              <a:gd name="T80" fmla="*/ 519318 w 523073"/>
                              <a:gd name="T81" fmla="*/ 23013 h 111967"/>
                              <a:gd name="T82" fmla="*/ 516706 w 523073"/>
                              <a:gd name="T83" fmla="*/ 18117 h 111967"/>
                              <a:gd name="T84" fmla="*/ 513278 w 523073"/>
                              <a:gd name="T85" fmla="*/ 13710 h 111967"/>
                              <a:gd name="T86" fmla="*/ 509360 w 523073"/>
                              <a:gd name="T87" fmla="*/ 9793 h 111967"/>
                              <a:gd name="T88" fmla="*/ 504952 w 523073"/>
                              <a:gd name="T89" fmla="*/ 6365 h 111967"/>
                              <a:gd name="T90" fmla="*/ 500054 w 523073"/>
                              <a:gd name="T91" fmla="*/ 3754 h 111967"/>
                              <a:gd name="T92" fmla="*/ 494667 w 523073"/>
                              <a:gd name="T93" fmla="*/ 1632 h 111967"/>
                              <a:gd name="T94" fmla="*/ 488953 w 523073"/>
                              <a:gd name="T95" fmla="*/ 489 h 111967"/>
                              <a:gd name="T96" fmla="*/ 483075 w 523073"/>
                              <a:gd name="T97" fmla="*/ 0 h 111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3073" h="111967">
                                <a:moveTo>
                                  <a:pt x="483075" y="0"/>
                                </a:moveTo>
                                <a:lnTo>
                                  <a:pt x="39998" y="0"/>
                                </a:lnTo>
                                <a:lnTo>
                                  <a:pt x="34121" y="489"/>
                                </a:lnTo>
                                <a:lnTo>
                                  <a:pt x="28407" y="1632"/>
                                </a:lnTo>
                                <a:lnTo>
                                  <a:pt x="23183" y="3754"/>
                                </a:lnTo>
                                <a:lnTo>
                                  <a:pt x="18285" y="6365"/>
                                </a:lnTo>
                                <a:lnTo>
                                  <a:pt x="13714" y="9793"/>
                                </a:lnTo>
                                <a:lnTo>
                                  <a:pt x="9796" y="13710"/>
                                </a:lnTo>
                                <a:lnTo>
                                  <a:pt x="6531" y="18117"/>
                                </a:lnTo>
                                <a:lnTo>
                                  <a:pt x="3755" y="23013"/>
                                </a:lnTo>
                                <a:lnTo>
                                  <a:pt x="1633" y="28236"/>
                                </a:lnTo>
                                <a:lnTo>
                                  <a:pt x="490" y="33949"/>
                                </a:lnTo>
                                <a:lnTo>
                                  <a:pt x="0" y="39825"/>
                                </a:lnTo>
                                <a:lnTo>
                                  <a:pt x="0" y="71979"/>
                                </a:lnTo>
                                <a:lnTo>
                                  <a:pt x="490" y="77855"/>
                                </a:lnTo>
                                <a:lnTo>
                                  <a:pt x="1633" y="83567"/>
                                </a:lnTo>
                                <a:lnTo>
                                  <a:pt x="3755" y="88953"/>
                                </a:lnTo>
                                <a:lnTo>
                                  <a:pt x="6531" y="93850"/>
                                </a:lnTo>
                                <a:lnTo>
                                  <a:pt x="9796" y="98257"/>
                                </a:lnTo>
                                <a:lnTo>
                                  <a:pt x="13714" y="102174"/>
                                </a:lnTo>
                                <a:lnTo>
                                  <a:pt x="18285" y="105601"/>
                                </a:lnTo>
                                <a:lnTo>
                                  <a:pt x="23183" y="108213"/>
                                </a:lnTo>
                                <a:lnTo>
                                  <a:pt x="28407" y="110335"/>
                                </a:lnTo>
                                <a:lnTo>
                                  <a:pt x="34121" y="111477"/>
                                </a:lnTo>
                                <a:lnTo>
                                  <a:pt x="39998" y="111967"/>
                                </a:lnTo>
                                <a:lnTo>
                                  <a:pt x="483075" y="111967"/>
                                </a:lnTo>
                                <a:lnTo>
                                  <a:pt x="488953" y="111477"/>
                                </a:lnTo>
                                <a:lnTo>
                                  <a:pt x="494667" y="110335"/>
                                </a:lnTo>
                                <a:lnTo>
                                  <a:pt x="500054" y="108213"/>
                                </a:lnTo>
                                <a:lnTo>
                                  <a:pt x="504952" y="105601"/>
                                </a:lnTo>
                                <a:lnTo>
                                  <a:pt x="509360" y="102174"/>
                                </a:lnTo>
                                <a:lnTo>
                                  <a:pt x="513278" y="98257"/>
                                </a:lnTo>
                                <a:lnTo>
                                  <a:pt x="516706" y="93850"/>
                                </a:lnTo>
                                <a:lnTo>
                                  <a:pt x="519318" y="88953"/>
                                </a:lnTo>
                                <a:lnTo>
                                  <a:pt x="521441" y="83567"/>
                                </a:lnTo>
                                <a:lnTo>
                                  <a:pt x="522583" y="77855"/>
                                </a:lnTo>
                                <a:lnTo>
                                  <a:pt x="523073" y="71979"/>
                                </a:lnTo>
                                <a:lnTo>
                                  <a:pt x="523073" y="39825"/>
                                </a:lnTo>
                                <a:lnTo>
                                  <a:pt x="522583" y="33949"/>
                                </a:lnTo>
                                <a:lnTo>
                                  <a:pt x="521441" y="28236"/>
                                </a:lnTo>
                                <a:lnTo>
                                  <a:pt x="519318" y="23013"/>
                                </a:lnTo>
                                <a:lnTo>
                                  <a:pt x="516706" y="18117"/>
                                </a:lnTo>
                                <a:lnTo>
                                  <a:pt x="513278" y="13710"/>
                                </a:lnTo>
                                <a:lnTo>
                                  <a:pt x="509360" y="9793"/>
                                </a:lnTo>
                                <a:lnTo>
                                  <a:pt x="504952" y="6365"/>
                                </a:lnTo>
                                <a:lnTo>
                                  <a:pt x="500054" y="3754"/>
                                </a:lnTo>
                                <a:lnTo>
                                  <a:pt x="494667" y="1632"/>
                                </a:lnTo>
                                <a:lnTo>
                                  <a:pt x="488953" y="489"/>
                                </a:lnTo>
                                <a:lnTo>
                                  <a:pt x="483075" y="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4"/>
                        <wps:cNvSpPr>
                          <a:spLocks/>
                        </wps:cNvSpPr>
                        <wps:spPr bwMode="auto">
                          <a:xfrm>
                            <a:off x="117041858" y="111700750"/>
                            <a:ext cx="521930" cy="347000"/>
                          </a:xfrm>
                          <a:custGeom>
                            <a:avLst/>
                            <a:gdLst>
                              <a:gd name="T0" fmla="*/ 60568 w 521930"/>
                              <a:gd name="T1" fmla="*/ 347000 h 347000"/>
                              <a:gd name="T2" fmla="*/ 461362 w 521930"/>
                              <a:gd name="T3" fmla="*/ 347000 h 347000"/>
                              <a:gd name="T4" fmla="*/ 469035 w 521930"/>
                              <a:gd name="T5" fmla="*/ 346511 h 347000"/>
                              <a:gd name="T6" fmla="*/ 476218 w 521930"/>
                              <a:gd name="T7" fmla="*/ 345205 h 347000"/>
                              <a:gd name="T8" fmla="*/ 483238 w 521930"/>
                              <a:gd name="T9" fmla="*/ 342920 h 347000"/>
                              <a:gd name="T10" fmla="*/ 489768 w 521930"/>
                              <a:gd name="T11" fmla="*/ 339982 h 347000"/>
                              <a:gd name="T12" fmla="*/ 495972 w 521930"/>
                              <a:gd name="T13" fmla="*/ 336228 h 347000"/>
                              <a:gd name="T14" fmla="*/ 501523 w 521930"/>
                              <a:gd name="T15" fmla="*/ 331821 h 347000"/>
                              <a:gd name="T16" fmla="*/ 506584 w 521930"/>
                              <a:gd name="T17" fmla="*/ 326761 h 347000"/>
                              <a:gd name="T18" fmla="*/ 511155 w 521930"/>
                              <a:gd name="T19" fmla="*/ 321049 h 347000"/>
                              <a:gd name="T20" fmla="*/ 514910 w 521930"/>
                              <a:gd name="T21" fmla="*/ 315010 h 347000"/>
                              <a:gd name="T22" fmla="*/ 517848 w 521930"/>
                              <a:gd name="T23" fmla="*/ 308481 h 347000"/>
                              <a:gd name="T24" fmla="*/ 520134 w 521930"/>
                              <a:gd name="T25" fmla="*/ 301463 h 347000"/>
                              <a:gd name="T26" fmla="*/ 521440 w 521930"/>
                              <a:gd name="T27" fmla="*/ 294118 h 347000"/>
                              <a:gd name="T28" fmla="*/ 521930 w 521930"/>
                              <a:gd name="T29" fmla="*/ 286610 h 347000"/>
                              <a:gd name="T30" fmla="*/ 521930 w 521930"/>
                              <a:gd name="T31" fmla="*/ 60554 h 347000"/>
                              <a:gd name="T32" fmla="*/ 521440 w 521930"/>
                              <a:gd name="T33" fmla="*/ 52882 h 347000"/>
                              <a:gd name="T34" fmla="*/ 520134 w 521930"/>
                              <a:gd name="T35" fmla="*/ 45701 h 347000"/>
                              <a:gd name="T36" fmla="*/ 517848 w 521930"/>
                              <a:gd name="T37" fmla="*/ 38682 h 347000"/>
                              <a:gd name="T38" fmla="*/ 514910 w 521930"/>
                              <a:gd name="T39" fmla="*/ 32154 h 347000"/>
                              <a:gd name="T40" fmla="*/ 511155 w 521930"/>
                              <a:gd name="T41" fmla="*/ 25951 h 347000"/>
                              <a:gd name="T42" fmla="*/ 506584 w 521930"/>
                              <a:gd name="T43" fmla="*/ 20402 h 347000"/>
                              <a:gd name="T44" fmla="*/ 501523 w 521930"/>
                              <a:gd name="T45" fmla="*/ 15342 h 347000"/>
                              <a:gd name="T46" fmla="*/ 495972 w 521930"/>
                              <a:gd name="T47" fmla="*/ 10772 h 347000"/>
                              <a:gd name="T48" fmla="*/ 489768 w 521930"/>
                              <a:gd name="T49" fmla="*/ 7018 h 347000"/>
                              <a:gd name="T50" fmla="*/ 483238 w 521930"/>
                              <a:gd name="T51" fmla="*/ 4080 h 347000"/>
                              <a:gd name="T52" fmla="*/ 476218 w 521930"/>
                              <a:gd name="T53" fmla="*/ 1795 h 347000"/>
                              <a:gd name="T54" fmla="*/ 469035 w 521930"/>
                              <a:gd name="T55" fmla="*/ 490 h 347000"/>
                              <a:gd name="T56" fmla="*/ 461362 w 521930"/>
                              <a:gd name="T57" fmla="*/ 0 h 347000"/>
                              <a:gd name="T58" fmla="*/ 60568 w 521930"/>
                              <a:gd name="T59" fmla="*/ 0 h 347000"/>
                              <a:gd name="T60" fmla="*/ 53058 w 521930"/>
                              <a:gd name="T61" fmla="*/ 490 h 347000"/>
                              <a:gd name="T62" fmla="*/ 45712 w 521930"/>
                              <a:gd name="T63" fmla="*/ 1795 h 347000"/>
                              <a:gd name="T64" fmla="*/ 38692 w 521930"/>
                              <a:gd name="T65" fmla="*/ 4080 h 347000"/>
                              <a:gd name="T66" fmla="*/ 32161 w 521930"/>
                              <a:gd name="T67" fmla="*/ 7018 h 347000"/>
                              <a:gd name="T68" fmla="*/ 25958 w 521930"/>
                              <a:gd name="T69" fmla="*/ 10772 h 347000"/>
                              <a:gd name="T70" fmla="*/ 20407 w 521930"/>
                              <a:gd name="T71" fmla="*/ 15342 h 347000"/>
                              <a:gd name="T72" fmla="*/ 15346 w 521930"/>
                              <a:gd name="T73" fmla="*/ 20402 h 347000"/>
                              <a:gd name="T74" fmla="*/ 10938 w 521930"/>
                              <a:gd name="T75" fmla="*/ 25951 h 347000"/>
                              <a:gd name="T76" fmla="*/ 7183 w 521930"/>
                              <a:gd name="T77" fmla="*/ 32154 h 347000"/>
                              <a:gd name="T78" fmla="*/ 4081 w 521930"/>
                              <a:gd name="T79" fmla="*/ 38682 h 347000"/>
                              <a:gd name="T80" fmla="*/ 1796 w 521930"/>
                              <a:gd name="T81" fmla="*/ 45701 h 347000"/>
                              <a:gd name="T82" fmla="*/ 490 w 521930"/>
                              <a:gd name="T83" fmla="*/ 52882 h 347000"/>
                              <a:gd name="T84" fmla="*/ 0 w 521930"/>
                              <a:gd name="T85" fmla="*/ 60554 h 347000"/>
                              <a:gd name="T86" fmla="*/ 0 w 521930"/>
                              <a:gd name="T87" fmla="*/ 286610 h 347000"/>
                              <a:gd name="T88" fmla="*/ 490 w 521930"/>
                              <a:gd name="T89" fmla="*/ 294118 h 347000"/>
                              <a:gd name="T90" fmla="*/ 1796 w 521930"/>
                              <a:gd name="T91" fmla="*/ 301463 h 347000"/>
                              <a:gd name="T92" fmla="*/ 4081 w 521930"/>
                              <a:gd name="T93" fmla="*/ 308481 h 347000"/>
                              <a:gd name="T94" fmla="*/ 7183 w 521930"/>
                              <a:gd name="T95" fmla="*/ 315010 h 347000"/>
                              <a:gd name="T96" fmla="*/ 10938 w 521930"/>
                              <a:gd name="T97" fmla="*/ 321049 h 347000"/>
                              <a:gd name="T98" fmla="*/ 15346 w 521930"/>
                              <a:gd name="T99" fmla="*/ 326761 h 347000"/>
                              <a:gd name="T100" fmla="*/ 20407 w 521930"/>
                              <a:gd name="T101" fmla="*/ 331821 h 347000"/>
                              <a:gd name="T102" fmla="*/ 25958 w 521930"/>
                              <a:gd name="T103" fmla="*/ 336228 h 347000"/>
                              <a:gd name="T104" fmla="*/ 32161 w 521930"/>
                              <a:gd name="T105" fmla="*/ 339982 h 347000"/>
                              <a:gd name="T106" fmla="*/ 38692 w 521930"/>
                              <a:gd name="T107" fmla="*/ 342920 h 347000"/>
                              <a:gd name="T108" fmla="*/ 45712 w 521930"/>
                              <a:gd name="T109" fmla="*/ 345205 h 347000"/>
                              <a:gd name="T110" fmla="*/ 53058 w 521930"/>
                              <a:gd name="T111" fmla="*/ 346511 h 347000"/>
                              <a:gd name="T112" fmla="*/ 60568 w 521930"/>
                              <a:gd name="T113" fmla="*/ 347000 h 347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21930" h="347000">
                                <a:moveTo>
                                  <a:pt x="60568" y="347000"/>
                                </a:moveTo>
                                <a:lnTo>
                                  <a:pt x="461362" y="347000"/>
                                </a:lnTo>
                                <a:lnTo>
                                  <a:pt x="469035" y="346511"/>
                                </a:lnTo>
                                <a:lnTo>
                                  <a:pt x="476218" y="345205"/>
                                </a:lnTo>
                                <a:lnTo>
                                  <a:pt x="483238" y="342920"/>
                                </a:lnTo>
                                <a:lnTo>
                                  <a:pt x="489768" y="339982"/>
                                </a:lnTo>
                                <a:lnTo>
                                  <a:pt x="495972" y="336228"/>
                                </a:lnTo>
                                <a:lnTo>
                                  <a:pt x="501523" y="331821"/>
                                </a:lnTo>
                                <a:lnTo>
                                  <a:pt x="506584" y="326761"/>
                                </a:lnTo>
                                <a:lnTo>
                                  <a:pt x="511155" y="321049"/>
                                </a:lnTo>
                                <a:lnTo>
                                  <a:pt x="514910" y="315010"/>
                                </a:lnTo>
                                <a:lnTo>
                                  <a:pt x="517848" y="308481"/>
                                </a:lnTo>
                                <a:lnTo>
                                  <a:pt x="520134" y="301463"/>
                                </a:lnTo>
                                <a:lnTo>
                                  <a:pt x="521440" y="294118"/>
                                </a:lnTo>
                                <a:lnTo>
                                  <a:pt x="521930" y="286610"/>
                                </a:lnTo>
                                <a:lnTo>
                                  <a:pt x="521930" y="60554"/>
                                </a:lnTo>
                                <a:lnTo>
                                  <a:pt x="521440" y="52882"/>
                                </a:lnTo>
                                <a:lnTo>
                                  <a:pt x="520134" y="45701"/>
                                </a:lnTo>
                                <a:lnTo>
                                  <a:pt x="517848" y="38682"/>
                                </a:lnTo>
                                <a:lnTo>
                                  <a:pt x="514910" y="32154"/>
                                </a:lnTo>
                                <a:lnTo>
                                  <a:pt x="511155" y="25951"/>
                                </a:lnTo>
                                <a:lnTo>
                                  <a:pt x="506584" y="20402"/>
                                </a:lnTo>
                                <a:lnTo>
                                  <a:pt x="501523" y="15342"/>
                                </a:lnTo>
                                <a:lnTo>
                                  <a:pt x="495972" y="10772"/>
                                </a:lnTo>
                                <a:lnTo>
                                  <a:pt x="489768" y="7018"/>
                                </a:lnTo>
                                <a:lnTo>
                                  <a:pt x="483238" y="4080"/>
                                </a:lnTo>
                                <a:lnTo>
                                  <a:pt x="476218" y="1795"/>
                                </a:lnTo>
                                <a:lnTo>
                                  <a:pt x="469035" y="490"/>
                                </a:lnTo>
                                <a:lnTo>
                                  <a:pt x="461362" y="0"/>
                                </a:lnTo>
                                <a:lnTo>
                                  <a:pt x="60568" y="0"/>
                                </a:lnTo>
                                <a:lnTo>
                                  <a:pt x="53058" y="490"/>
                                </a:lnTo>
                                <a:lnTo>
                                  <a:pt x="45712" y="1795"/>
                                </a:lnTo>
                                <a:lnTo>
                                  <a:pt x="38692" y="4080"/>
                                </a:lnTo>
                                <a:lnTo>
                                  <a:pt x="32161" y="7018"/>
                                </a:lnTo>
                                <a:lnTo>
                                  <a:pt x="25958" y="10772"/>
                                </a:lnTo>
                                <a:lnTo>
                                  <a:pt x="20407" y="15342"/>
                                </a:lnTo>
                                <a:lnTo>
                                  <a:pt x="15346" y="20402"/>
                                </a:lnTo>
                                <a:lnTo>
                                  <a:pt x="10938" y="25951"/>
                                </a:lnTo>
                                <a:lnTo>
                                  <a:pt x="7183" y="32154"/>
                                </a:lnTo>
                                <a:lnTo>
                                  <a:pt x="4081" y="38682"/>
                                </a:lnTo>
                                <a:lnTo>
                                  <a:pt x="1796" y="45701"/>
                                </a:lnTo>
                                <a:lnTo>
                                  <a:pt x="490" y="52882"/>
                                </a:lnTo>
                                <a:lnTo>
                                  <a:pt x="0" y="60554"/>
                                </a:lnTo>
                                <a:lnTo>
                                  <a:pt x="0" y="286610"/>
                                </a:lnTo>
                                <a:lnTo>
                                  <a:pt x="490" y="294118"/>
                                </a:lnTo>
                                <a:lnTo>
                                  <a:pt x="1796" y="301463"/>
                                </a:lnTo>
                                <a:lnTo>
                                  <a:pt x="4081" y="308481"/>
                                </a:lnTo>
                                <a:lnTo>
                                  <a:pt x="7183" y="315010"/>
                                </a:lnTo>
                                <a:lnTo>
                                  <a:pt x="10938" y="321049"/>
                                </a:lnTo>
                                <a:lnTo>
                                  <a:pt x="15346" y="326761"/>
                                </a:lnTo>
                                <a:lnTo>
                                  <a:pt x="20407" y="331821"/>
                                </a:lnTo>
                                <a:lnTo>
                                  <a:pt x="25958" y="336228"/>
                                </a:lnTo>
                                <a:lnTo>
                                  <a:pt x="32161" y="339982"/>
                                </a:lnTo>
                                <a:lnTo>
                                  <a:pt x="38692" y="342920"/>
                                </a:lnTo>
                                <a:lnTo>
                                  <a:pt x="45712" y="345205"/>
                                </a:lnTo>
                                <a:lnTo>
                                  <a:pt x="53058" y="346511"/>
                                </a:lnTo>
                                <a:lnTo>
                                  <a:pt x="60568" y="34700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5"/>
                        <wps:cNvSpPr>
                          <a:spLocks/>
                        </wps:cNvSpPr>
                        <wps:spPr bwMode="auto">
                          <a:xfrm>
                            <a:off x="117084141" y="111743023"/>
                            <a:ext cx="437363" cy="262454"/>
                          </a:xfrm>
                          <a:custGeom>
                            <a:avLst/>
                            <a:gdLst>
                              <a:gd name="T0" fmla="*/ 0 w 437363"/>
                              <a:gd name="T1" fmla="*/ 18281 h 262454"/>
                              <a:gd name="T2" fmla="*/ 490 w 437363"/>
                              <a:gd name="T3" fmla="*/ 14037 h 262454"/>
                              <a:gd name="T4" fmla="*/ 1796 w 437363"/>
                              <a:gd name="T5" fmla="*/ 10283 h 262454"/>
                              <a:gd name="T6" fmla="*/ 4082 w 437363"/>
                              <a:gd name="T7" fmla="*/ 6855 h 262454"/>
                              <a:gd name="T8" fmla="*/ 6857 w 437363"/>
                              <a:gd name="T9" fmla="*/ 4081 h 262454"/>
                              <a:gd name="T10" fmla="*/ 10285 w 437363"/>
                              <a:gd name="T11" fmla="*/ 1796 h 262454"/>
                              <a:gd name="T12" fmla="*/ 14040 w 437363"/>
                              <a:gd name="T13" fmla="*/ 490 h 262454"/>
                              <a:gd name="T14" fmla="*/ 18285 w 437363"/>
                              <a:gd name="T15" fmla="*/ 0 h 262454"/>
                              <a:gd name="T16" fmla="*/ 419079 w 437363"/>
                              <a:gd name="T17" fmla="*/ 0 h 262454"/>
                              <a:gd name="T18" fmla="*/ 423323 w 437363"/>
                              <a:gd name="T19" fmla="*/ 490 h 262454"/>
                              <a:gd name="T20" fmla="*/ 427078 w 437363"/>
                              <a:gd name="T21" fmla="*/ 1796 h 262454"/>
                              <a:gd name="T22" fmla="*/ 430507 w 437363"/>
                              <a:gd name="T23" fmla="*/ 4081 h 262454"/>
                              <a:gd name="T24" fmla="*/ 433282 w 437363"/>
                              <a:gd name="T25" fmla="*/ 6855 h 262454"/>
                              <a:gd name="T26" fmla="*/ 435568 w 437363"/>
                              <a:gd name="T27" fmla="*/ 10283 h 262454"/>
                              <a:gd name="T28" fmla="*/ 436874 w 437363"/>
                              <a:gd name="T29" fmla="*/ 14037 h 262454"/>
                              <a:gd name="T30" fmla="*/ 437363 w 437363"/>
                              <a:gd name="T31" fmla="*/ 18281 h 262454"/>
                              <a:gd name="T32" fmla="*/ 437363 w 437363"/>
                              <a:gd name="T33" fmla="*/ 244337 h 262454"/>
                              <a:gd name="T34" fmla="*/ 436874 w 437363"/>
                              <a:gd name="T35" fmla="*/ 248417 h 262454"/>
                              <a:gd name="T36" fmla="*/ 435568 w 437363"/>
                              <a:gd name="T37" fmla="*/ 252334 h 262454"/>
                              <a:gd name="T38" fmla="*/ 433282 w 437363"/>
                              <a:gd name="T39" fmla="*/ 255599 h 262454"/>
                              <a:gd name="T40" fmla="*/ 430507 w 437363"/>
                              <a:gd name="T41" fmla="*/ 258537 h 262454"/>
                              <a:gd name="T42" fmla="*/ 427078 w 437363"/>
                              <a:gd name="T43" fmla="*/ 260659 h 262454"/>
                              <a:gd name="T44" fmla="*/ 423323 w 437363"/>
                              <a:gd name="T45" fmla="*/ 261964 h 262454"/>
                              <a:gd name="T46" fmla="*/ 419079 w 437363"/>
                              <a:gd name="T47" fmla="*/ 262454 h 262454"/>
                              <a:gd name="T48" fmla="*/ 18285 w 437363"/>
                              <a:gd name="T49" fmla="*/ 262454 h 262454"/>
                              <a:gd name="T50" fmla="*/ 14040 w 437363"/>
                              <a:gd name="T51" fmla="*/ 261964 h 262454"/>
                              <a:gd name="T52" fmla="*/ 10285 w 437363"/>
                              <a:gd name="T53" fmla="*/ 260659 h 262454"/>
                              <a:gd name="T54" fmla="*/ 6857 w 437363"/>
                              <a:gd name="T55" fmla="*/ 258537 h 262454"/>
                              <a:gd name="T56" fmla="*/ 4082 w 437363"/>
                              <a:gd name="T57" fmla="*/ 255599 h 262454"/>
                              <a:gd name="T58" fmla="*/ 1796 w 437363"/>
                              <a:gd name="T59" fmla="*/ 252334 h 262454"/>
                              <a:gd name="T60" fmla="*/ 490 w 437363"/>
                              <a:gd name="T61" fmla="*/ 248417 h 262454"/>
                              <a:gd name="T62" fmla="*/ 0 w 437363"/>
                              <a:gd name="T63" fmla="*/ 244337 h 262454"/>
                              <a:gd name="T64" fmla="*/ 0 w 437363"/>
                              <a:gd name="T65" fmla="*/ 18281 h 262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7363" h="262454">
                                <a:moveTo>
                                  <a:pt x="0" y="18281"/>
                                </a:moveTo>
                                <a:lnTo>
                                  <a:pt x="490" y="14037"/>
                                </a:lnTo>
                                <a:lnTo>
                                  <a:pt x="1796" y="10283"/>
                                </a:lnTo>
                                <a:lnTo>
                                  <a:pt x="4082" y="6855"/>
                                </a:lnTo>
                                <a:lnTo>
                                  <a:pt x="6857" y="4081"/>
                                </a:lnTo>
                                <a:lnTo>
                                  <a:pt x="10285" y="1796"/>
                                </a:lnTo>
                                <a:lnTo>
                                  <a:pt x="14040" y="490"/>
                                </a:lnTo>
                                <a:lnTo>
                                  <a:pt x="18285" y="0"/>
                                </a:lnTo>
                                <a:lnTo>
                                  <a:pt x="419079" y="0"/>
                                </a:lnTo>
                                <a:lnTo>
                                  <a:pt x="423323" y="490"/>
                                </a:lnTo>
                                <a:lnTo>
                                  <a:pt x="427078" y="1796"/>
                                </a:lnTo>
                                <a:lnTo>
                                  <a:pt x="430507" y="4081"/>
                                </a:lnTo>
                                <a:lnTo>
                                  <a:pt x="433282" y="6855"/>
                                </a:lnTo>
                                <a:lnTo>
                                  <a:pt x="435568" y="10283"/>
                                </a:lnTo>
                                <a:lnTo>
                                  <a:pt x="436874" y="14037"/>
                                </a:lnTo>
                                <a:lnTo>
                                  <a:pt x="437363" y="18281"/>
                                </a:lnTo>
                                <a:lnTo>
                                  <a:pt x="437363" y="244337"/>
                                </a:lnTo>
                                <a:lnTo>
                                  <a:pt x="436874" y="248417"/>
                                </a:lnTo>
                                <a:lnTo>
                                  <a:pt x="435568" y="252334"/>
                                </a:lnTo>
                                <a:lnTo>
                                  <a:pt x="433282" y="255599"/>
                                </a:lnTo>
                                <a:lnTo>
                                  <a:pt x="430507" y="258537"/>
                                </a:lnTo>
                                <a:lnTo>
                                  <a:pt x="427078" y="260659"/>
                                </a:lnTo>
                                <a:lnTo>
                                  <a:pt x="423323" y="261964"/>
                                </a:lnTo>
                                <a:lnTo>
                                  <a:pt x="419079" y="262454"/>
                                </a:lnTo>
                                <a:lnTo>
                                  <a:pt x="18285" y="262454"/>
                                </a:lnTo>
                                <a:lnTo>
                                  <a:pt x="14040" y="261964"/>
                                </a:lnTo>
                                <a:lnTo>
                                  <a:pt x="10285" y="260659"/>
                                </a:lnTo>
                                <a:lnTo>
                                  <a:pt x="6857" y="258537"/>
                                </a:lnTo>
                                <a:lnTo>
                                  <a:pt x="4082" y="255599"/>
                                </a:lnTo>
                                <a:lnTo>
                                  <a:pt x="1796" y="252334"/>
                                </a:lnTo>
                                <a:lnTo>
                                  <a:pt x="490" y="248417"/>
                                </a:lnTo>
                                <a:lnTo>
                                  <a:pt x="0" y="244337"/>
                                </a:lnTo>
                                <a:lnTo>
                                  <a:pt x="0" y="18281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6"/>
                        <wps:cNvSpPr>
                          <a:spLocks/>
                        </wps:cNvSpPr>
                        <wps:spPr bwMode="auto">
                          <a:xfrm>
                            <a:off x="117338494" y="111798517"/>
                            <a:ext cx="130279" cy="130248"/>
                          </a:xfrm>
                          <a:custGeom>
                            <a:avLst/>
                            <a:gdLst>
                              <a:gd name="T0" fmla="*/ 58446 w 130279"/>
                              <a:gd name="T1" fmla="*/ 54025 h 130248"/>
                              <a:gd name="T2" fmla="*/ 3755 w 130279"/>
                              <a:gd name="T3" fmla="*/ 108866 h 130248"/>
                              <a:gd name="T4" fmla="*/ 1959 w 130279"/>
                              <a:gd name="T5" fmla="*/ 111151 h 130248"/>
                              <a:gd name="T6" fmla="*/ 653 w 130279"/>
                              <a:gd name="T7" fmla="*/ 113600 h 130248"/>
                              <a:gd name="T8" fmla="*/ 0 w 130279"/>
                              <a:gd name="T9" fmla="*/ 116374 h 130248"/>
                              <a:gd name="T10" fmla="*/ 0 w 130279"/>
                              <a:gd name="T11" fmla="*/ 119149 h 130248"/>
                              <a:gd name="T12" fmla="*/ 653 w 130279"/>
                              <a:gd name="T13" fmla="*/ 121924 h 130248"/>
                              <a:gd name="T14" fmla="*/ 1959 w 130279"/>
                              <a:gd name="T15" fmla="*/ 124372 h 130248"/>
                              <a:gd name="T16" fmla="*/ 3755 w 130279"/>
                              <a:gd name="T17" fmla="*/ 126657 h 130248"/>
                              <a:gd name="T18" fmla="*/ 6041 w 130279"/>
                              <a:gd name="T19" fmla="*/ 128452 h 130248"/>
                              <a:gd name="T20" fmla="*/ 8490 w 130279"/>
                              <a:gd name="T21" fmla="*/ 129595 h 130248"/>
                              <a:gd name="T22" fmla="*/ 11265 w 130279"/>
                              <a:gd name="T23" fmla="*/ 130248 h 130248"/>
                              <a:gd name="T24" fmla="*/ 13877 w 130279"/>
                              <a:gd name="T25" fmla="*/ 130248 h 130248"/>
                              <a:gd name="T26" fmla="*/ 16652 w 130279"/>
                              <a:gd name="T27" fmla="*/ 129595 h 130248"/>
                              <a:gd name="T28" fmla="*/ 19101 w 130279"/>
                              <a:gd name="T29" fmla="*/ 128452 h 130248"/>
                              <a:gd name="T30" fmla="*/ 21387 w 130279"/>
                              <a:gd name="T31" fmla="*/ 126657 h 130248"/>
                              <a:gd name="T32" fmla="*/ 76241 w 130279"/>
                              <a:gd name="T33" fmla="*/ 71816 h 130248"/>
                              <a:gd name="T34" fmla="*/ 87832 w 130279"/>
                              <a:gd name="T35" fmla="*/ 108540 h 130248"/>
                              <a:gd name="T36" fmla="*/ 130279 w 130279"/>
                              <a:gd name="T37" fmla="*/ 0 h 130248"/>
                              <a:gd name="T38" fmla="*/ 21877 w 130279"/>
                              <a:gd name="T39" fmla="*/ 42437 h 130248"/>
                              <a:gd name="T40" fmla="*/ 58446 w 130279"/>
                              <a:gd name="T41" fmla="*/ 54025 h 130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279" h="130248">
                                <a:moveTo>
                                  <a:pt x="58446" y="54025"/>
                                </a:moveTo>
                                <a:lnTo>
                                  <a:pt x="3755" y="108866"/>
                                </a:lnTo>
                                <a:lnTo>
                                  <a:pt x="1959" y="111151"/>
                                </a:lnTo>
                                <a:lnTo>
                                  <a:pt x="653" y="113600"/>
                                </a:lnTo>
                                <a:lnTo>
                                  <a:pt x="0" y="116374"/>
                                </a:lnTo>
                                <a:lnTo>
                                  <a:pt x="0" y="119149"/>
                                </a:lnTo>
                                <a:lnTo>
                                  <a:pt x="653" y="121924"/>
                                </a:lnTo>
                                <a:lnTo>
                                  <a:pt x="1959" y="124372"/>
                                </a:lnTo>
                                <a:lnTo>
                                  <a:pt x="3755" y="126657"/>
                                </a:lnTo>
                                <a:lnTo>
                                  <a:pt x="6041" y="128452"/>
                                </a:lnTo>
                                <a:lnTo>
                                  <a:pt x="8490" y="129595"/>
                                </a:lnTo>
                                <a:lnTo>
                                  <a:pt x="11265" y="130248"/>
                                </a:lnTo>
                                <a:lnTo>
                                  <a:pt x="13877" y="130248"/>
                                </a:lnTo>
                                <a:lnTo>
                                  <a:pt x="16652" y="129595"/>
                                </a:lnTo>
                                <a:lnTo>
                                  <a:pt x="19101" y="128452"/>
                                </a:lnTo>
                                <a:lnTo>
                                  <a:pt x="21387" y="126657"/>
                                </a:lnTo>
                                <a:lnTo>
                                  <a:pt x="76241" y="71816"/>
                                </a:lnTo>
                                <a:lnTo>
                                  <a:pt x="87832" y="108540"/>
                                </a:lnTo>
                                <a:lnTo>
                                  <a:pt x="130279" y="0"/>
                                </a:lnTo>
                                <a:lnTo>
                                  <a:pt x="21877" y="42437"/>
                                </a:lnTo>
                                <a:lnTo>
                                  <a:pt x="58446" y="54025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0E7FE" id="Group_x0020_62" o:spid="_x0000_s1026" style="position:absolute;margin-left:1145.1pt;margin-top:522.5pt;width:41.2pt;height:38.7pt;z-index:251648000;mso-position-horizontal-relative:page;mso-position-vertical-relative:page" coordorigin="117041531,111700750" coordsize="523073,4916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">
                <v:polyline id="Freeform_x0020_63" o:spid="_x0000_s1027" style="position:absolute;visibility:visible;mso-wrap-style:square;v-text-anchor:top" points="117524606,112080394,117081529,112080394,117075652,112080883,117069938,112082026,117064714,112084148,117059816,112086759,117055245,112090187,117051327,112094104,117048062,112098511,117045286,112103407,117043164,112108630,117042021,112114343,117041531,112120219,117041531,112152373,117042021,112158249,117043164,112163961,117045286,112169347,117048062,112174244,117051327,112178651,117055245,112182568,117059816,112185995,117064714,112188607,117069938,112190729,117075652,112191871,117081529,112192361,117524606,112192361,117530484,112191871,117536198,112190729,117541585,112188607,117546483,112185995,117550891,112182568,117554809,112178651,117558237,112174244,117560849,112169347,117562972,112163961,117564114,112158249,117564604,112152373,117564604,112120219,117564114,112114343,117562972,112108630,117560849,112103407,117558237,112098511,117554809,112094104,117550891,112090187,117546483,112086759,117541585,112084148,117536198,112082026,117530484,112080883,117524606,112080394" coordsize="523073,1119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Iu0xAAA&#10;ANsAAAAPAAAAZHJzL2Rvd25yZXYueG1sRI9Bi8IwFITvC/6H8IS9rakedKlGEUFQ9KKriLdH82yj&#10;zUttotb99UZY2OMwM98wo0ljS3Gn2hvHCrqdBARx5rThXMHuZ/71DcIHZI2lY1LwJA+TcetjhKl2&#10;D97QfRtyESHsU1RQhFClUvqsIIu+4yri6J1cbTFEWedS1/iIcFvKXpL0pUXDcaHAimYFZZftzSo4&#10;rPfrQ3U2cmWOv8vNc3rVg3Nfqc92Mx2CCNSE//Bfe6EV9Abw/hJ/gB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4SLtMQAAADbAAAADwAAAAAAAAAAAAAAAACXAgAAZHJzL2Rv&#10;d25yZXYueG1sUEsFBgAAAAAEAAQA9QAAAIgDAAAAAA==&#10;" filled="f" fillcolor="#fffffe" strokecolor="#fffffe" strokeweight="7673emu">
                  <v:shadow color="#8c8682" opacity="49150f"/>
                  <v:path arrowok="t" o:connecttype="custom" o:connectlocs="483075,0;39998,0;34121,489;28407,1632;23183,3754;18285,6365;13714,9793;9796,13710;6531,18117;3755,23013;1633,28236;490,33949;0,39825;0,71979;490,77855;1633,83567;3755,88953;6531,93850;9796,98257;13714,102174;18285,105601;23183,108213;28407,110335;34121,111477;39998,111967;483075,111967;488953,111477;494667,110335;500054,108213;504952,105601;509360,102174;513278,98257;516706,93850;519318,88953;521441,83567;522583,77855;523073,71979;523073,39825;522583,33949;521441,28236;519318,23013;516706,18117;513278,13710;509360,9793;504952,6365;500054,3754;494667,1632;488953,489;483075,0" o:connectangles="0,0,0,0,0,0,0,0,0,0,0,0,0,0,0,0,0,0,0,0,0,0,0,0,0,0,0,0,0,0,0,0,0,0,0,0,0,0,0,0,0,0,0,0,0,0,0,0,0"/>
                </v:polyline>
                <v:polyline id="Freeform_x0020_64" o:spid="_x0000_s1028" style="position:absolute;visibility:visible;mso-wrap-style:square;v-text-anchor:top" points="117102426,112047750,117503220,112047750,117510893,112047261,117518076,112045955,117525096,112043670,117531626,112040732,117537830,112036978,117543381,112032571,117548442,112027511,117553013,112021799,117556768,112015760,117559706,112009231,117561992,112002213,117563298,111994868,117563788,111987360,117563788,111761304,117563298,111753632,117561992,111746451,117559706,111739432,117556768,111732904,117553013,111726701,117548442,111721152,117543381,111716092,117537830,111711522,117531626,111707768,117525096,111704830,117518076,111702545,117510893,111701240,117503220,111700750,117102426,111700750,117094916,111701240,117087570,111702545,117080550,111704830,117074019,111707768,117067816,111711522,117062265,111716092,117057204,111721152,117052796,111726701,117049041,111732904,117045939,111739432,117043654,111746451,117042348,111753632,117041858,111761304,117041858,111987360,117042348,111994868,117043654,112002213,117045939,112009231,117049041,112015760,117052796,112021799,117057204,112027511,117062265,112032571,117067816,112036978,117074019,112040732,117080550,112043670,117087570,112045955,117094916,112047261,117102426,112047750" coordsize="521930,347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FDcwQAA&#10;ANsAAAAPAAAAZHJzL2Rvd25yZXYueG1sRE/LisIwFN0L/kO4ghvR1C5EOkbRAWE2s5iq4PJOc/vA&#10;5qaTxFr/frIQXB7Oe7MbTCt6cr6xrGC5SEAQF1Y3XCk4n47zNQgfkDW2lknBkzzstuPRBjNtH/xD&#10;fR4qEUPYZ6igDqHLpPRFTQb9wnbEkSutMxgidJXUDh8x3LQyTZKVNNhwbKixo8+ailt+Nwou5/vB&#10;uvT2l8++r0nxuy/LbtUrNZ0M+w8QgYbwFr/cX1pBGsfGL/EHyO0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3xQ3MEAAADbAAAADwAAAAAAAAAAAAAAAACXAgAAZHJzL2Rvd25y&#10;ZXYueG1sUEsFBgAAAAAEAAQA9QAAAIUDAAAAAA==&#10;" filled="f" fillcolor="#fffffe" strokecolor="#fffffe" strokeweight="7673emu">
                  <v:shadow color="#8c8682" opacity="49150f"/>
                  <v:path arrowok="t" o:connecttype="custom" o:connectlocs="60568,347000;461362,347000;469035,346511;476218,345205;483238,342920;489768,339982;495972,336228;501523,331821;506584,326761;511155,321049;514910,315010;517848,308481;520134,301463;521440,294118;521930,286610;521930,60554;521440,52882;520134,45701;517848,38682;514910,32154;511155,25951;506584,20402;501523,15342;495972,10772;489768,7018;483238,4080;476218,1795;469035,490;461362,0;60568,0;53058,490;45712,1795;38692,4080;32161,7018;25958,10772;20407,15342;15346,20402;10938,25951;7183,32154;4081,38682;1796,45701;490,52882;0,60554;0,286610;490,294118;1796,301463;4081,308481;7183,315010;10938,321049;15346,326761;20407,331821;25958,336228;32161,339982;38692,342920;45712,345205;53058,346511;60568,347000" o:connectangles="0,0,0,0,0,0,0,0,0,0,0,0,0,0,0,0,0,0,0,0,0,0,0,0,0,0,0,0,0,0,0,0,0,0,0,0,0,0,0,0,0,0,0,0,0,0,0,0,0,0,0,0,0,0,0,0,0"/>
                </v:polyline>
                <v:polyline id="Freeform_x0020_65" o:spid="_x0000_s1029" style="position:absolute;visibility:visible;mso-wrap-style:square;v-text-anchor:top" points="117084141,111761304,117084631,111757060,117085937,111753306,117088223,111749878,117090998,111747104,117094426,111744819,117098181,111743513,117102426,111743023,117503220,111743023,117507464,111743513,117511219,111744819,117514648,111747104,117517423,111749878,117519709,111753306,117521015,111757060,117521504,111761304,117521504,111987360,117521015,111991440,117519709,111995357,117517423,111998622,117514648,112001560,117511219,112003682,117507464,112004987,117503220,112005477,117102426,112005477,117098181,112004987,117094426,112003682,117090998,112001560,117088223,111998622,117085937,111995357,117084631,111991440,117084141,111987360,117084141,111761304" coordsize="437363,262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1XGXwgAA&#10;ANsAAAAPAAAAZHJzL2Rvd25yZXYueG1sRI/NagJBEITvAd9haMFbnNGD6MZRQkJAEAL+PECz0+5P&#10;dnrWnV5d394JBHIsquorar0dfKNu1MUqsIXZ1IAizoOruLBwPn29LkFFQXbYBCYLD4qw3Yxe1pi5&#10;cOcD3Y5SqAThmKGFUqTNtI55SR7jNLTEybuEzqMk2RXadXhPcN/ouTEL7bHitFBiSx8l5T/H3lv4&#10;RlMvPv3e5bWpm11/kfbai7WT8fD+BkpokP/wX3vnLMxX8Psl/QC9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/VcZfCAAAA2wAAAA8AAAAAAAAAAAAAAAAAlwIAAGRycy9kb3du&#10;cmV2LnhtbFBLBQYAAAAABAAEAPUAAACGAwAAAAA=&#10;" filled="f" fillcolor="#fffffe" strokecolor="#fffffe" strokeweight="7673emu">
                  <v:shadow color="#8c8682" opacity="49150f"/>
                  <v:path arrowok="t" o:connecttype="custom" o:connectlocs="0,18281;490,14037;1796,10283;4082,6855;6857,4081;10285,1796;14040,490;18285,0;419079,0;423323,490;427078,1796;430507,4081;433282,6855;435568,10283;436874,14037;437363,18281;437363,244337;436874,248417;435568,252334;433282,255599;430507,258537;427078,260659;423323,261964;419079,262454;18285,262454;14040,261964;10285,260659;6857,258537;4082,255599;1796,252334;490,248417;0,244337;0,18281" o:connectangles="0,0,0,0,0,0,0,0,0,0,0,0,0,0,0,0,0,0,0,0,0,0,0,0,0,0,0,0,0,0,0,0,0"/>
                </v:polyline>
                <v:polyline id="Freeform_x0020_66" o:spid="_x0000_s1030" style="position:absolute;visibility:visible;mso-wrap-style:square;v-text-anchor:top" points="117396940,111852542,117342249,111907383,117340453,111909668,117339147,111912117,117338494,111914891,117338494,111917666,117339147,111920441,117340453,111922889,117342249,111925174,117344535,111926969,117346984,111928112,117349759,111928765,117352371,111928765,117355146,111928112,117357595,111926969,117359881,111925174,117414735,111870333,117426326,111907057,117468773,111798517,117360371,111840954,117396940,111852542" coordsize="130279,1302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Vb5/wQAA&#10;ANsAAAAPAAAAZHJzL2Rvd25yZXYueG1sRE/LisIwFN0L8w/hDsxGNHVEkWqU0WFAXIiPQreX5tqW&#10;aW5KE9v692YhuDyc92rTm0q01LjSsoLJOAJBnFldcq4guf6NFiCcR9ZYWSYFD3KwWX8MVhhr2/GZ&#10;2ovPRQhhF6OCwvs6ltJlBRl0Y1sTB+5mG4M+wCaXusEuhJtKfkfRXBosOTQUWNOuoOz/cjcKtlTv&#10;Tmly3bfD30dX3vl4SGdHpb4++58lCE+9f4tf7r1WMA3rw5fwA+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VW+f8EAAADbAAAADwAAAAAAAAAAAAAAAACXAgAAZHJzL2Rvd25y&#10;ZXYueG1sUEsFBgAAAAAEAAQA9QAAAIUDAAAAAA==&#10;" filled="f" fillcolor="#fffffe" strokecolor="#fffffe" strokeweight="7673emu">
                  <v:shadow color="#8c8682" opacity="49150f"/>
                  <v:path arrowok="t" o:connecttype="custom" o:connectlocs="58446,54025;3755,108866;1959,111151;653,113600;0,116374;0,119149;653,121924;1959,124372;3755,126657;6041,128452;8490,129595;11265,130248;13877,130248;16652,129595;19101,128452;21387,126657;76241,71816;87832,108540;130279,0;21877,42437;58446,54025" o:connectangles="0,0,0,0,0,0,0,0,0,0,0,0,0,0,0,0,0,0,0,0,0"/>
                </v:polyline>
                <w10:wrap anchorx="page" anchory="page"/>
              </v:group>
            </w:pict>
          </mc:Fallback>
        </mc:AlternateContent>
      </w:r>
      <w:r w:rsidR="006702BB" w:rsidRPr="006702BB">
        <w:rPr>
          <w:rFonts w:ascii="Arial" w:hAnsi="Arial" w:cs="Arial"/>
          <w:b/>
          <w:sz w:val="28"/>
          <w:szCs w:val="28"/>
        </w:rPr>
        <w:t xml:space="preserve"> </w:t>
      </w:r>
      <w:r w:rsidR="00AF4BB7">
        <w:rPr>
          <w:rFonts w:ascii="Calibri" w:hAnsi="Calibri" w:cs="Arial"/>
          <w:b/>
          <w:sz w:val="28"/>
          <w:szCs w:val="28"/>
        </w:rPr>
        <w:t xml:space="preserve">Rappel du titre du journal /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richiamo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del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titolo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del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giornale</w:t>
      </w:r>
      <w:proofErr w:type="spellEnd"/>
      <w:r w:rsidR="00AF4BB7">
        <w:rPr>
          <w:rFonts w:ascii="Calibri" w:hAnsi="Calibri" w:cs="Arial"/>
          <w:b/>
          <w:sz w:val="28"/>
          <w:szCs w:val="28"/>
        </w:rPr>
        <w:t xml:space="preserve"> /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Erinnerung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des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Titels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der Zeitun</w:t>
      </w:r>
      <w:r w:rsidR="00AF4BB7">
        <w:rPr>
          <w:rFonts w:ascii="Calibri" w:hAnsi="Calibri" w:cs="Arial"/>
          <w:b/>
          <w:sz w:val="28"/>
          <w:szCs w:val="28"/>
        </w:rPr>
        <w:t xml:space="preserve">g                 Rappel du titre du journal /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richiamo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del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titolo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del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giornale</w:t>
      </w:r>
      <w:proofErr w:type="spellEnd"/>
      <w:r w:rsidR="00AF4BB7">
        <w:rPr>
          <w:rFonts w:ascii="Calibri" w:hAnsi="Calibri" w:cs="Arial"/>
          <w:b/>
          <w:sz w:val="28"/>
          <w:szCs w:val="28"/>
        </w:rPr>
        <w:t xml:space="preserve"> /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Erinnerung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des </w:t>
      </w:r>
      <w:proofErr w:type="spellStart"/>
      <w:r w:rsidR="00AF4BB7" w:rsidRPr="00AF4BB7">
        <w:rPr>
          <w:rFonts w:ascii="Calibri" w:hAnsi="Calibri" w:cs="Arial"/>
          <w:b/>
          <w:sz w:val="28"/>
          <w:szCs w:val="28"/>
        </w:rPr>
        <w:t>Titels</w:t>
      </w:r>
      <w:proofErr w:type="spellEnd"/>
      <w:r w:rsidR="00AF4BB7" w:rsidRPr="00AF4BB7">
        <w:rPr>
          <w:rFonts w:ascii="Calibri" w:hAnsi="Calibri" w:cs="Arial"/>
          <w:b/>
          <w:sz w:val="28"/>
          <w:szCs w:val="28"/>
        </w:rPr>
        <w:t xml:space="preserve"> der Zeitun</w:t>
      </w:r>
      <w:r w:rsidR="001C44CA">
        <w:rPr>
          <w:rFonts w:ascii="Calibri" w:hAnsi="Calibri" w:cs="Arial"/>
          <w:b/>
          <w:sz w:val="28"/>
          <w:szCs w:val="28"/>
        </w:rPr>
        <w:t>g</w:t>
      </w:r>
    </w:p>
    <w:p w14:paraId="141C1C88" w14:textId="77777777" w:rsidR="008D5838" w:rsidRPr="008D5838" w:rsidRDefault="008D5838" w:rsidP="008D5838">
      <w:pPr>
        <w:rPr>
          <w:rFonts w:ascii="Calibri" w:hAnsi="Calibri"/>
        </w:rPr>
      </w:pPr>
    </w:p>
    <w:p w14:paraId="157F4D79" w14:textId="77777777" w:rsidR="008D5838" w:rsidRPr="008D5838" w:rsidRDefault="008D5838" w:rsidP="008D5838">
      <w:pPr>
        <w:rPr>
          <w:rFonts w:ascii="Calibri" w:hAnsi="Calibri"/>
        </w:rPr>
      </w:pPr>
    </w:p>
    <w:p w14:paraId="4FCBDA0C" w14:textId="77777777" w:rsidR="008D5838" w:rsidRPr="008D5838" w:rsidRDefault="00032031" w:rsidP="008D5838">
      <w:pPr>
        <w:rPr>
          <w:rFonts w:ascii="Calibri" w:hAnsi="Calibri"/>
        </w:rPr>
      </w:pPr>
      <w:r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F0E9C0A" wp14:editId="3E84D25F">
            <wp:simplePos x="0" y="0"/>
            <wp:positionH relativeFrom="margin">
              <wp:posOffset>11367135</wp:posOffset>
            </wp:positionH>
            <wp:positionV relativeFrom="margin">
              <wp:posOffset>685800</wp:posOffset>
            </wp:positionV>
            <wp:extent cx="3757295" cy="2385695"/>
            <wp:effectExtent l="0" t="0" r="0" b="0"/>
            <wp:wrapSquare wrapText="bothSides"/>
            <wp:docPr id="10" name="Image 10" descr="Sans%20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%20tit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D5F3" w14:textId="6CFF3125" w:rsidR="008D5838" w:rsidRPr="008D5838" w:rsidRDefault="00A87CE4" w:rsidP="008D5838">
      <w:pPr>
        <w:rPr>
          <w:rFonts w:ascii="Calibri" w:hAnsi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50D374E" wp14:editId="63104E73">
                <wp:simplePos x="0" y="0"/>
                <wp:positionH relativeFrom="column">
                  <wp:posOffset>3670798</wp:posOffset>
                </wp:positionH>
                <wp:positionV relativeFrom="paragraph">
                  <wp:posOffset>116840</wp:posOffset>
                </wp:positionV>
                <wp:extent cx="3581400" cy="8347075"/>
                <wp:effectExtent l="0" t="0" r="0" b="9525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834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374E" id="Zone_x0020_de_x0020_texte_x0020_18" o:spid="_x0000_s1215" type="#_x0000_t202" style="position:absolute;margin-left:289.05pt;margin-top:9.2pt;width:282pt;height:657.25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A84143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B3B284A" wp14:editId="365D985B">
                <wp:simplePos x="0" y="0"/>
                <wp:positionH relativeFrom="page">
                  <wp:posOffset>7778839</wp:posOffset>
                </wp:positionH>
                <wp:positionV relativeFrom="paragraph">
                  <wp:posOffset>42447</wp:posOffset>
                </wp:positionV>
                <wp:extent cx="3451225" cy="1449803"/>
                <wp:effectExtent l="0" t="0" r="3175" b="0"/>
                <wp:wrapNone/>
                <wp:docPr id="25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225" cy="1449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DCFF74" w14:textId="5AF76F7E" w:rsidR="00317877" w:rsidRPr="00634F1E" w:rsidRDefault="00634F1E" w:rsidP="00324E81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L’actualité </w:t>
                            </w:r>
                            <w:r w:rsidR="00F316DF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sur un autre front</w:t>
                            </w:r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, telle que vous la voyez / </w:t>
                            </w:r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l’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attualità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altrove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(comme la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vedete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/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Das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Zeigeschehen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woanders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so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wir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sehen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284A" id="Text_x0020_Box_x0020_281" o:spid="_x0000_s1213" type="#_x0000_t202" style="position:absolute;margin-left:612.5pt;margin-top:3.35pt;width:271.75pt;height:114.1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" filled="f" fillcolor="#fffffe" stroked="f" strokecolor="#212120">
                <v:shadow color="#dcd6d4" opacity="49150f"/>
                <v:textbox inset="2.88pt,2.88pt,2.88pt,2.88pt">
                  <w:txbxContent>
                    <w:p w14:paraId="42DCFF74" w14:textId="5AF76F7E" w:rsidR="00317877" w:rsidRPr="00634F1E" w:rsidRDefault="00634F1E" w:rsidP="00324E81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L’actualité </w:t>
                      </w:r>
                      <w:r w:rsidR="00F316DF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sur un autre front</w:t>
                      </w:r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, telle que vous la voyez / </w:t>
                      </w:r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l’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attualità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altrove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(comme la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vedete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/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Das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Zeigeschehen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woanders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so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wir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sehen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84143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7858336" wp14:editId="39526AC3">
                <wp:simplePos x="0" y="0"/>
                <wp:positionH relativeFrom="page">
                  <wp:posOffset>283335</wp:posOffset>
                </wp:positionH>
                <wp:positionV relativeFrom="paragraph">
                  <wp:posOffset>42447</wp:posOffset>
                </wp:positionV>
                <wp:extent cx="3482975" cy="1106903"/>
                <wp:effectExtent l="0" t="0" r="0" b="10795"/>
                <wp:wrapNone/>
                <wp:docPr id="25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106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850075" w14:textId="04580B8F" w:rsidR="00317877" w:rsidRPr="00634F1E" w:rsidRDefault="00317877" w:rsidP="00634F1E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L’actualité </w:t>
                            </w:r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sur votre front / l’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attualità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sulla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fronte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/ 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das</w:t>
                            </w:r>
                            <w:proofErr w:type="spellEnd"/>
                            <w:proofErr w:type="gram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Zeitgeschehn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der </w:t>
                            </w:r>
                            <w:proofErr w:type="spellStart"/>
                            <w:r w:rsidR="00A84143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Stirn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8336" id="Text_x0020_Box_x0020_280" o:spid="_x0000_s1214" type="#_x0000_t202" style="position:absolute;margin-left:22.3pt;margin-top:3.35pt;width:274.25pt;height:87.1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" filled="f" fillcolor="#fffffe" stroked="f" strokecolor="#212120">
                <v:shadow color="#dcd6d4" opacity="49150f"/>
                <v:textbox inset="2.88pt,2.88pt,2.88pt,2.88pt">
                  <w:txbxContent>
                    <w:p w14:paraId="1F850075" w14:textId="04580B8F" w:rsidR="00317877" w:rsidRPr="00634F1E" w:rsidRDefault="00317877" w:rsidP="00634F1E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34F1E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L’actualité </w:t>
                      </w:r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sur votre front / l’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attualità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sulla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fronte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/ 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das</w:t>
                      </w:r>
                      <w:proofErr w:type="spellEnd"/>
                      <w:proofErr w:type="gram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Zeitgeschehn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der </w:t>
                      </w:r>
                      <w:proofErr w:type="spellStart"/>
                      <w:r w:rsidR="00A84143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Stirn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B4B214" w14:textId="77777777" w:rsidR="008D5838" w:rsidRPr="008D5838" w:rsidRDefault="008D5838" w:rsidP="008D5838">
      <w:pPr>
        <w:rPr>
          <w:rFonts w:ascii="Calibri" w:hAnsi="Calibri"/>
        </w:rPr>
      </w:pPr>
    </w:p>
    <w:p w14:paraId="77208B32" w14:textId="7BBA6736" w:rsidR="008D5838" w:rsidRPr="008D5838" w:rsidRDefault="008D5838" w:rsidP="008D5838">
      <w:pPr>
        <w:rPr>
          <w:rFonts w:ascii="Calibri" w:hAnsi="Calibri"/>
        </w:rPr>
      </w:pPr>
    </w:p>
    <w:p w14:paraId="3688E684" w14:textId="77777777" w:rsidR="008D5838" w:rsidRPr="008D5838" w:rsidRDefault="008D5838" w:rsidP="008D5838">
      <w:pPr>
        <w:rPr>
          <w:rFonts w:ascii="Calibri" w:hAnsi="Calibri"/>
        </w:rPr>
      </w:pPr>
    </w:p>
    <w:p w14:paraId="3D00186A" w14:textId="77777777" w:rsidR="008D5838" w:rsidRPr="008D5838" w:rsidRDefault="008D5838" w:rsidP="008D5838">
      <w:pPr>
        <w:rPr>
          <w:rFonts w:ascii="Calibri" w:hAnsi="Calibri"/>
        </w:rPr>
      </w:pPr>
    </w:p>
    <w:p w14:paraId="47B578C4" w14:textId="6C62367B" w:rsidR="008D5838" w:rsidRPr="008D5838" w:rsidRDefault="008D5838" w:rsidP="008D5838">
      <w:pPr>
        <w:rPr>
          <w:rFonts w:ascii="Calibri" w:hAnsi="Calibri"/>
        </w:rPr>
      </w:pPr>
    </w:p>
    <w:p w14:paraId="17E6E460" w14:textId="77777777" w:rsidR="008D5838" w:rsidRPr="008D5838" w:rsidRDefault="008D5838" w:rsidP="008D5838">
      <w:pPr>
        <w:rPr>
          <w:rFonts w:ascii="Calibri" w:hAnsi="Calibri"/>
        </w:rPr>
      </w:pPr>
    </w:p>
    <w:p w14:paraId="0FD4034E" w14:textId="77777777" w:rsidR="008D5838" w:rsidRPr="008D5838" w:rsidRDefault="008D5838" w:rsidP="008D5838">
      <w:pPr>
        <w:rPr>
          <w:rFonts w:ascii="Calibri" w:hAnsi="Calibri"/>
        </w:rPr>
      </w:pPr>
    </w:p>
    <w:p w14:paraId="538F854D" w14:textId="4C58C349" w:rsidR="008D5838" w:rsidRPr="008D5838" w:rsidRDefault="00A87CE4" w:rsidP="008D5838">
      <w:pPr>
        <w:rPr>
          <w:rFonts w:ascii="Calibri" w:hAnsi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448A782" wp14:editId="0FA1FE90">
                <wp:simplePos x="0" y="0"/>
                <wp:positionH relativeFrom="column">
                  <wp:posOffset>-2540</wp:posOffset>
                </wp:positionH>
                <wp:positionV relativeFrom="paragraph">
                  <wp:posOffset>149225</wp:posOffset>
                </wp:positionV>
                <wp:extent cx="3444240" cy="6960235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696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0">
                        <w:txbxContent>
                          <w:p w14:paraId="207A7A17" w14:textId="77777777" w:rsidR="00A87CE4" w:rsidRPr="00A87CE4" w:rsidRDefault="00A87CE4" w:rsidP="00A87CE4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Votre texte / il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vostro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testo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/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Ihr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A782" id="Zone_x0020_de_x0020_texte_x0020_17" o:spid="_x0000_s1218" type="#_x0000_t202" style="position:absolute;margin-left:-.2pt;margin-top:11.75pt;width:271.2pt;height:548.0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" filled="f" stroked="f">
                <v:textbox style="mso-next-textbox:#Zone_x0020_de_x0020_texte_x0020_18">
                  <w:txbxContent>
                    <w:p w14:paraId="207A7A17" w14:textId="77777777" w:rsidR="00A87CE4" w:rsidRPr="00A87CE4" w:rsidRDefault="00A87CE4" w:rsidP="00A87CE4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Votre texte / il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vostro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testo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/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Ihr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D70A2B" w14:textId="0BD4DB09" w:rsidR="008D5838" w:rsidRPr="008D5838" w:rsidRDefault="00A87CE4" w:rsidP="008D5838">
      <w:pPr>
        <w:rPr>
          <w:rFonts w:ascii="Calibri" w:hAnsi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4C9D39D" wp14:editId="4664A84D">
                <wp:simplePos x="0" y="0"/>
                <wp:positionH relativeFrom="column">
                  <wp:posOffset>7633335</wp:posOffset>
                </wp:positionH>
                <wp:positionV relativeFrom="paragraph">
                  <wp:posOffset>210820</wp:posOffset>
                </wp:positionV>
                <wp:extent cx="7466965" cy="3537585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965" cy="353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E7F07" w14:textId="77777777" w:rsidR="00A87CE4" w:rsidRPr="00A87CE4" w:rsidRDefault="00A87CE4" w:rsidP="00A87CE4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Votre texte / il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v</w:t>
                            </w:r>
                            <w:bookmarkStart w:id="0" w:name="_GoBack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ostro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testo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/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Ihr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Text</w:t>
                            </w:r>
                            <w:proofErr w:type="spellEnd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D39D" id="Zone_x0020_de_x0020_texte_x0020_19" o:spid="_x0000_s1219" type="#_x0000_t202" style="position:absolute;margin-left:601.05pt;margin-top:16.6pt;width:587.95pt;height:278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" filled="f" stroked="f">
                <v:textbox>
                  <w:txbxContent>
                    <w:p w14:paraId="039E7F07" w14:textId="77777777" w:rsidR="00A87CE4" w:rsidRPr="00A87CE4" w:rsidRDefault="00A87CE4" w:rsidP="00A87CE4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Votre texte / il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v</w:t>
                      </w:r>
                      <w:bookmarkStart w:id="1" w:name="_GoBack"/>
                      <w:r w:rsidRPr="00A87CE4">
                        <w:rPr>
                          <w:rFonts w:ascii="Helvetica" w:hAnsi="Helvetica"/>
                          <w:sz w:val="22"/>
                        </w:rPr>
                        <w:t>ostro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testo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/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Ihr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Text</w:t>
                      </w:r>
                      <w:proofErr w:type="spellEnd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032031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42FA982F" wp14:editId="22AD1B0B">
            <wp:simplePos x="0" y="0"/>
            <wp:positionH relativeFrom="margin">
              <wp:posOffset>3899535</wp:posOffset>
            </wp:positionH>
            <wp:positionV relativeFrom="margin">
              <wp:posOffset>2178050</wp:posOffset>
            </wp:positionV>
            <wp:extent cx="3413125" cy="2167255"/>
            <wp:effectExtent l="0" t="0" r="0" b="0"/>
            <wp:wrapSquare wrapText="bothSides"/>
            <wp:docPr id="13" name="Image 13" descr="Sans%20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%20tit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DFE77" w14:textId="3B9B675B" w:rsidR="008D5838" w:rsidRPr="008D5838" w:rsidRDefault="008D5838" w:rsidP="008D5838">
      <w:pPr>
        <w:rPr>
          <w:rFonts w:ascii="Calibri" w:hAnsi="Calibri"/>
        </w:rPr>
      </w:pPr>
    </w:p>
    <w:p w14:paraId="46081C55" w14:textId="45188041" w:rsidR="008D5838" w:rsidRPr="008D5838" w:rsidRDefault="008D5838" w:rsidP="008D5838">
      <w:pPr>
        <w:rPr>
          <w:rFonts w:ascii="Calibri" w:hAnsi="Calibri"/>
        </w:rPr>
      </w:pPr>
    </w:p>
    <w:p w14:paraId="0DEC2248" w14:textId="3E080F0C" w:rsidR="008D5838" w:rsidRPr="008D5838" w:rsidRDefault="00A84143" w:rsidP="008D5838">
      <w:pPr>
        <w:rPr>
          <w:rFonts w:ascii="Calibri" w:hAnsi="Calibri"/>
        </w:rPr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720192" behindDoc="0" locked="0" layoutInCell="1" allowOverlap="1" wp14:anchorId="597BB0BD" wp14:editId="75999DE0">
                <wp:simplePos x="0" y="0"/>
                <wp:positionH relativeFrom="page">
                  <wp:posOffset>7933386</wp:posOffset>
                </wp:positionH>
                <wp:positionV relativeFrom="paragraph">
                  <wp:posOffset>40980</wp:posOffset>
                </wp:positionV>
                <wp:extent cx="7396149" cy="686730"/>
                <wp:effectExtent l="0" t="0" r="0" b="0"/>
                <wp:wrapNone/>
                <wp:docPr id="47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6149" cy="68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B907A0" w14:textId="50EA73E8" w:rsidR="00A84143" w:rsidRPr="00634F1E" w:rsidRDefault="00A84143" w:rsidP="00A84143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Ce qui se passe dans votre groupe</w:t>
                            </w:r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/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cio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che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accade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nel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voctro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gruppo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/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Was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Ihrer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Gruppe</w:t>
                            </w:r>
                            <w:proofErr w:type="spellEnd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77220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geschieht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B0BD" id="_x0000_s1220" type="#_x0000_t202" style="position:absolute;margin-left:624.7pt;margin-top:3.25pt;width:582.35pt;height:54.05pt;z-index:251720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" filled="f" fillcolor="#fffffe" stroked="f" strokecolor="#212120">
                <v:shadow color="#dcd6d4" opacity="49150f"/>
                <v:textbox inset="2.88pt,2.88pt,2.88pt,2.88pt">
                  <w:txbxContent>
                    <w:p w14:paraId="48B907A0" w14:textId="50EA73E8" w:rsidR="00A84143" w:rsidRPr="00634F1E" w:rsidRDefault="00A84143" w:rsidP="00A84143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Ce qui se passe dans votre groupe</w:t>
                      </w:r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/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cio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che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accade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nel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voctro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gruppo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/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Was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Ihrer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Gruppe</w:t>
                      </w:r>
                      <w:proofErr w:type="spellEnd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77220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geschieht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32031">
        <w:rPr>
          <w:noProof/>
          <w:lang w:eastAsia="fr-FR"/>
        </w:rPr>
        <w:drawing>
          <wp:anchor distT="0" distB="0" distL="114300" distR="114300" simplePos="0" relativeHeight="251696640" behindDoc="0" locked="0" layoutInCell="1" allowOverlap="1" wp14:anchorId="405F4659" wp14:editId="02B69FFC">
            <wp:simplePos x="0" y="0"/>
            <wp:positionH relativeFrom="margin">
              <wp:posOffset>17145</wp:posOffset>
            </wp:positionH>
            <wp:positionV relativeFrom="margin">
              <wp:posOffset>5378450</wp:posOffset>
            </wp:positionV>
            <wp:extent cx="3413125" cy="2167255"/>
            <wp:effectExtent l="0" t="0" r="0" b="0"/>
            <wp:wrapSquare wrapText="bothSides"/>
            <wp:docPr id="14" name="Image 14" descr="Sans%20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%20tit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BE51F" w14:textId="4DE210B2" w:rsidR="008D5838" w:rsidRPr="008D5838" w:rsidRDefault="008D5838" w:rsidP="008D5838">
      <w:pPr>
        <w:rPr>
          <w:rFonts w:ascii="Calibri" w:hAnsi="Calibri"/>
        </w:rPr>
      </w:pPr>
    </w:p>
    <w:p w14:paraId="12C19C3F" w14:textId="7EB090A1" w:rsidR="008D5838" w:rsidRDefault="008D5838" w:rsidP="008D5838">
      <w:pPr>
        <w:rPr>
          <w:rFonts w:ascii="Calibri" w:hAnsi="Calibri"/>
        </w:rPr>
      </w:pPr>
    </w:p>
    <w:p w14:paraId="2893E964" w14:textId="21210424" w:rsidR="008D5838" w:rsidRDefault="008D5838" w:rsidP="008D5838">
      <w:pPr>
        <w:rPr>
          <w:rFonts w:ascii="Calibri" w:hAnsi="Calibri"/>
        </w:rPr>
      </w:pPr>
    </w:p>
    <w:p w14:paraId="4D6D6643" w14:textId="0AA89E64" w:rsidR="001819F2" w:rsidRPr="008D5838" w:rsidRDefault="00A87CE4" w:rsidP="008D5838">
      <w:pPr>
        <w:tabs>
          <w:tab w:val="left" w:pos="7968"/>
        </w:tabs>
        <w:rPr>
          <w:rFonts w:ascii="Calibri" w:hAnsi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22A6680" wp14:editId="7C721023">
                <wp:simplePos x="0" y="0"/>
                <wp:positionH relativeFrom="column">
                  <wp:posOffset>7632700</wp:posOffset>
                </wp:positionH>
                <wp:positionV relativeFrom="paragraph">
                  <wp:posOffset>332740</wp:posOffset>
                </wp:positionV>
                <wp:extent cx="4073525" cy="205867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525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F5347" w14:textId="77777777" w:rsidR="00A87CE4" w:rsidRPr="00A87CE4" w:rsidRDefault="00A87CE4" w:rsidP="00A87CE4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Votre texte / il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vostro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testo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/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Ihr</w:t>
                            </w:r>
                            <w:proofErr w:type="spellEnd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87CE4">
                              <w:rPr>
                                <w:rFonts w:ascii="Helvetica" w:hAnsi="Helvetica"/>
                                <w:sz w:val="22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6680" id="Zone_x0020_de_x0020_texte_x0020_20" o:spid="_x0000_s1221" type="#_x0000_t202" style="position:absolute;margin-left:601pt;margin-top:26.2pt;width:320.75pt;height:162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" filled="f" stroked="f">
                <v:textbox>
                  <w:txbxContent>
                    <w:p w14:paraId="64FF5347" w14:textId="77777777" w:rsidR="00A87CE4" w:rsidRPr="00A87CE4" w:rsidRDefault="00A87CE4" w:rsidP="00A87CE4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Votre texte / il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vostro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testo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/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Ihr</w:t>
                      </w:r>
                      <w:proofErr w:type="spellEnd"/>
                      <w:r w:rsidRPr="00A87CE4">
                        <w:rPr>
                          <w:rFonts w:ascii="Helvetica" w:hAnsi="Helvetica"/>
                          <w:sz w:val="22"/>
                        </w:rPr>
                        <w:t xml:space="preserve"> </w:t>
                      </w:r>
                      <w:proofErr w:type="spellStart"/>
                      <w:r w:rsidRPr="00A87CE4">
                        <w:rPr>
                          <w:rFonts w:ascii="Helvetica" w:hAnsi="Helvetica"/>
                          <w:sz w:val="22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lang w:eastAsia="fr-FR"/>
        </w:rPr>
        <w:drawing>
          <wp:anchor distT="0" distB="0" distL="114300" distR="114300" simplePos="0" relativeHeight="251721216" behindDoc="0" locked="0" layoutInCell="1" allowOverlap="1" wp14:anchorId="507AE841" wp14:editId="477B6C87">
            <wp:simplePos x="0" y="0"/>
            <wp:positionH relativeFrom="margin">
              <wp:posOffset>11749405</wp:posOffset>
            </wp:positionH>
            <wp:positionV relativeFrom="margin">
              <wp:posOffset>6978650</wp:posOffset>
            </wp:positionV>
            <wp:extent cx="3284220" cy="2174240"/>
            <wp:effectExtent l="0" t="0" r="0" b="10160"/>
            <wp:wrapSquare wrapText="bothSides"/>
            <wp:docPr id="475" name="Image 475" descr="groupe%20%20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upe%20%20Erasmus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838">
        <w:rPr>
          <w:rFonts w:ascii="Calibri" w:hAnsi="Calibri"/>
        </w:rPr>
        <w:tab/>
      </w:r>
    </w:p>
    <w:sectPr w:rsidR="001819F2" w:rsidRPr="008D5838" w:rsidSect="00711738">
      <w:pgSz w:w="24480" w:h="15840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A9D"/>
    <w:rsid w:val="0001023F"/>
    <w:rsid w:val="00032031"/>
    <w:rsid w:val="00042ABA"/>
    <w:rsid w:val="00071BE6"/>
    <w:rsid w:val="00073FB8"/>
    <w:rsid w:val="00086728"/>
    <w:rsid w:val="000B3AF8"/>
    <w:rsid w:val="000F7BFC"/>
    <w:rsid w:val="00115BE4"/>
    <w:rsid w:val="00135B8A"/>
    <w:rsid w:val="00136C9D"/>
    <w:rsid w:val="001819F2"/>
    <w:rsid w:val="001937D5"/>
    <w:rsid w:val="001A1440"/>
    <w:rsid w:val="001C44CA"/>
    <w:rsid w:val="001F33AD"/>
    <w:rsid w:val="00256E2E"/>
    <w:rsid w:val="002E37C6"/>
    <w:rsid w:val="00317877"/>
    <w:rsid w:val="00324E81"/>
    <w:rsid w:val="003450CE"/>
    <w:rsid w:val="00377220"/>
    <w:rsid w:val="00395F82"/>
    <w:rsid w:val="00396C21"/>
    <w:rsid w:val="003B0239"/>
    <w:rsid w:val="003B2049"/>
    <w:rsid w:val="003B77DE"/>
    <w:rsid w:val="003C2724"/>
    <w:rsid w:val="003E224D"/>
    <w:rsid w:val="003F1384"/>
    <w:rsid w:val="00436230"/>
    <w:rsid w:val="00453626"/>
    <w:rsid w:val="004A6B67"/>
    <w:rsid w:val="004B13A8"/>
    <w:rsid w:val="004C5FED"/>
    <w:rsid w:val="004D0877"/>
    <w:rsid w:val="004F4894"/>
    <w:rsid w:val="005008D3"/>
    <w:rsid w:val="00502E93"/>
    <w:rsid w:val="0050547A"/>
    <w:rsid w:val="005672D0"/>
    <w:rsid w:val="005A7914"/>
    <w:rsid w:val="00621A9D"/>
    <w:rsid w:val="00634F1E"/>
    <w:rsid w:val="006702BB"/>
    <w:rsid w:val="006D093B"/>
    <w:rsid w:val="00711738"/>
    <w:rsid w:val="00744756"/>
    <w:rsid w:val="00747860"/>
    <w:rsid w:val="0078750E"/>
    <w:rsid w:val="00877B10"/>
    <w:rsid w:val="0088335F"/>
    <w:rsid w:val="00884F2F"/>
    <w:rsid w:val="0089312A"/>
    <w:rsid w:val="008D18E5"/>
    <w:rsid w:val="008D5838"/>
    <w:rsid w:val="00914DDF"/>
    <w:rsid w:val="0093114B"/>
    <w:rsid w:val="00931E01"/>
    <w:rsid w:val="00953BAA"/>
    <w:rsid w:val="009A7F97"/>
    <w:rsid w:val="009D438A"/>
    <w:rsid w:val="00A00086"/>
    <w:rsid w:val="00A204DF"/>
    <w:rsid w:val="00A3351F"/>
    <w:rsid w:val="00A505E0"/>
    <w:rsid w:val="00A807D6"/>
    <w:rsid w:val="00A84143"/>
    <w:rsid w:val="00A84DE4"/>
    <w:rsid w:val="00A85B5A"/>
    <w:rsid w:val="00A87CE4"/>
    <w:rsid w:val="00AB4206"/>
    <w:rsid w:val="00AF3875"/>
    <w:rsid w:val="00AF4BB7"/>
    <w:rsid w:val="00B968E4"/>
    <w:rsid w:val="00BD3785"/>
    <w:rsid w:val="00C3483D"/>
    <w:rsid w:val="00C70446"/>
    <w:rsid w:val="00CB4D60"/>
    <w:rsid w:val="00CD30BC"/>
    <w:rsid w:val="00D13980"/>
    <w:rsid w:val="00D61C81"/>
    <w:rsid w:val="00D94F59"/>
    <w:rsid w:val="00DA0D28"/>
    <w:rsid w:val="00DE0E9A"/>
    <w:rsid w:val="00DF195A"/>
    <w:rsid w:val="00E52A06"/>
    <w:rsid w:val="00E85BE8"/>
    <w:rsid w:val="00F316DF"/>
    <w:rsid w:val="00F32E47"/>
    <w:rsid w:val="00F7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58EF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738"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rsid w:val="00711738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18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D18E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CB4D60"/>
    <w:pPr>
      <w:spacing w:before="100" w:beforeAutospacing="1" w:after="100" w:afterAutospacing="1"/>
    </w:pPr>
    <w:rPr>
      <w:color w:val="auto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tiff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hil.galan.PALISSY.001\Application%20Data\Microsoft\Templates\Bulletin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B64D0-B088-6B43-BB85-11CCF3189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Settings\phil.galan.PALISSY.001\Application Data\Microsoft\Templates\Bulletin Technologie-commerce.dot</Template>
  <TotalTime>79</TotalTime>
  <Pages>2</Pages>
  <Words>62</Words>
  <Characters>344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phil.galan</dc:creator>
  <cp:keywords/>
  <cp:lastModifiedBy>Stéphane TASTET</cp:lastModifiedBy>
  <cp:revision>12</cp:revision>
  <cp:lastPrinted>2013-03-29T12:27:00Z</cp:lastPrinted>
  <dcterms:created xsi:type="dcterms:W3CDTF">2013-04-15T11:57:00Z</dcterms:created>
  <dcterms:modified xsi:type="dcterms:W3CDTF">2016-01-19T06:34:00Z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TC102580291036</vt:lpwstr>
  </property>
</Properties>
</file>